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732" w:rsidRDefault="00400732" w:rsidP="00695EDC">
      <w:pPr>
        <w:tabs>
          <w:tab w:val="left" w:pos="0"/>
        </w:tabs>
        <w:jc w:val="left"/>
        <w:rPr>
          <w:color w:val="FF0000"/>
          <w:sz w:val="20"/>
          <w:szCs w:val="20"/>
        </w:rPr>
      </w:pPr>
      <w:r w:rsidRPr="00842037">
        <w:rPr>
          <w:color w:val="FF0000"/>
          <w:sz w:val="20"/>
          <w:szCs w:val="20"/>
        </w:rPr>
        <w:t>PODLASKI URZĄD WOJEWÓDZKI</w:t>
      </w:r>
      <w:r>
        <w:rPr>
          <w:color w:val="FF0000"/>
          <w:sz w:val="20"/>
          <w:szCs w:val="20"/>
        </w:rPr>
        <w:br/>
        <w:t xml:space="preserve">                 w Białymstoku</w:t>
      </w:r>
    </w:p>
    <w:p w:rsidR="00400732" w:rsidRPr="00842037" w:rsidRDefault="00400732" w:rsidP="00695EDC">
      <w:pPr>
        <w:jc w:val="left"/>
        <w:rPr>
          <w:color w:val="FF0000"/>
          <w:spacing w:val="6"/>
          <w:sz w:val="20"/>
          <w:szCs w:val="20"/>
        </w:rPr>
      </w:pPr>
      <w:r w:rsidRPr="00842037">
        <w:rPr>
          <w:color w:val="FF0000"/>
          <w:spacing w:val="6"/>
          <w:sz w:val="20"/>
          <w:szCs w:val="20"/>
        </w:rPr>
        <w:t>15-213 Białystok, ul. Mickiewicza 3</w:t>
      </w:r>
    </w:p>
    <w:p w:rsidR="00400732" w:rsidRPr="00842037" w:rsidRDefault="00400732" w:rsidP="00695EDC">
      <w:pPr>
        <w:jc w:val="left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               -13-</w:t>
      </w:r>
    </w:p>
    <w:p w:rsidR="00400732" w:rsidRPr="004361D1" w:rsidRDefault="00400732" w:rsidP="00EF2074">
      <w:pPr>
        <w:jc w:val="right"/>
      </w:pPr>
      <w:r w:rsidRPr="004361D1">
        <w:t xml:space="preserve">Białystok, dnia </w:t>
      </w:r>
      <w:r>
        <w:t xml:space="preserve"> </w:t>
      </w:r>
      <w:r w:rsidRPr="00695EDC">
        <w:rPr>
          <w:color w:val="0000FF"/>
        </w:rPr>
        <w:t>9</w:t>
      </w:r>
      <w:r>
        <w:t xml:space="preserve">  maja 2012 r.</w:t>
      </w:r>
    </w:p>
    <w:p w:rsidR="00400732" w:rsidRPr="00AD2196" w:rsidRDefault="00400732" w:rsidP="00EF2074">
      <w:pPr>
        <w:ind w:left="720"/>
        <w:jc w:val="left"/>
      </w:pPr>
      <w:r>
        <w:t>WI-VI.431.2.2012.AD</w:t>
      </w:r>
    </w:p>
    <w:p w:rsidR="00400732" w:rsidRPr="00AD2196" w:rsidRDefault="00400732" w:rsidP="00EF2074">
      <w:pPr>
        <w:jc w:val="left"/>
      </w:pPr>
    </w:p>
    <w:p w:rsidR="00400732" w:rsidRDefault="00400732" w:rsidP="00EF2074">
      <w:pPr>
        <w:ind w:left="6120"/>
        <w:rPr>
          <w:sz w:val="22"/>
          <w:szCs w:val="22"/>
        </w:rPr>
      </w:pPr>
    </w:p>
    <w:p w:rsidR="00400732" w:rsidRPr="000C7E3D" w:rsidRDefault="00400732" w:rsidP="000C7E3D">
      <w:pPr>
        <w:ind w:firstLine="5812"/>
        <w:jc w:val="both"/>
        <w:rPr>
          <w:b/>
        </w:rPr>
      </w:pPr>
      <w:r w:rsidRPr="000C7E3D">
        <w:rPr>
          <w:b/>
        </w:rPr>
        <w:t xml:space="preserve">Szanowny Pan </w:t>
      </w:r>
    </w:p>
    <w:p w:rsidR="00400732" w:rsidRPr="000C7E3D" w:rsidRDefault="00400732" w:rsidP="000C7E3D">
      <w:pPr>
        <w:ind w:firstLine="5812"/>
        <w:jc w:val="both"/>
        <w:rPr>
          <w:b/>
        </w:rPr>
      </w:pPr>
      <w:r w:rsidRPr="000C7E3D">
        <w:rPr>
          <w:b/>
        </w:rPr>
        <w:t>Wiktor Brzosko</w:t>
      </w:r>
    </w:p>
    <w:p w:rsidR="00400732" w:rsidRPr="000C7E3D" w:rsidRDefault="00400732" w:rsidP="000C7E3D">
      <w:pPr>
        <w:ind w:firstLine="5812"/>
        <w:jc w:val="both"/>
        <w:rPr>
          <w:b/>
        </w:rPr>
      </w:pPr>
      <w:r w:rsidRPr="000C7E3D">
        <w:rPr>
          <w:b/>
        </w:rPr>
        <w:t>Burmistrz Łap</w:t>
      </w:r>
    </w:p>
    <w:p w:rsidR="00400732" w:rsidRPr="00AD2196" w:rsidRDefault="00400732" w:rsidP="00EF2074">
      <w:pPr>
        <w:ind w:left="6120"/>
      </w:pPr>
    </w:p>
    <w:p w:rsidR="00400732" w:rsidRDefault="00400732" w:rsidP="00EF2074">
      <w:pPr>
        <w:jc w:val="right"/>
        <w:rPr>
          <w:sz w:val="22"/>
          <w:szCs w:val="22"/>
        </w:rPr>
      </w:pPr>
    </w:p>
    <w:p w:rsidR="00400732" w:rsidRPr="004361D1" w:rsidRDefault="00400732" w:rsidP="00EF2074">
      <w:pPr>
        <w:jc w:val="right"/>
        <w:rPr>
          <w:sz w:val="22"/>
          <w:szCs w:val="22"/>
        </w:rPr>
      </w:pPr>
    </w:p>
    <w:p w:rsidR="00400732" w:rsidRPr="00F7157D" w:rsidRDefault="00400732" w:rsidP="00EF2074">
      <w:pPr>
        <w:rPr>
          <w:b/>
        </w:rPr>
      </w:pPr>
      <w:r w:rsidRPr="00F7157D">
        <w:rPr>
          <w:b/>
        </w:rPr>
        <w:t xml:space="preserve"> </w:t>
      </w:r>
      <w:r>
        <w:rPr>
          <w:b/>
        </w:rPr>
        <w:t xml:space="preserve"> WYSTĄPIENIE POKONTROLNE </w:t>
      </w:r>
    </w:p>
    <w:p w:rsidR="00400732" w:rsidRPr="00F7157D" w:rsidRDefault="00400732" w:rsidP="00EF2074"/>
    <w:p w:rsidR="00400732" w:rsidRDefault="00400732" w:rsidP="00EF2074"/>
    <w:p w:rsidR="00400732" w:rsidRDefault="00400732" w:rsidP="00EF4BA3">
      <w:pPr>
        <w:jc w:val="both"/>
      </w:pPr>
      <w:r w:rsidRPr="004361D1">
        <w:t>Kontrolę w</w:t>
      </w:r>
      <w:r w:rsidRPr="004361D1">
        <w:rPr>
          <w:i/>
        </w:rPr>
        <w:t xml:space="preserve"> </w:t>
      </w:r>
      <w:r>
        <w:rPr>
          <w:sz w:val="22"/>
          <w:szCs w:val="22"/>
        </w:rPr>
        <w:t xml:space="preserve">Urzędzie  Miejskim w Łapach, ul. Sikorskiego 24, 18-100 Łapy </w:t>
      </w:r>
      <w:r>
        <w:t>w dniu 28 kwietnia 2012 roku pr</w:t>
      </w:r>
      <w:r w:rsidRPr="004361D1">
        <w:t>zeprowadził</w:t>
      </w:r>
      <w:r>
        <w:t>y:</w:t>
      </w:r>
    </w:p>
    <w:p w:rsidR="00400732" w:rsidRDefault="00400732" w:rsidP="00EF4BA3">
      <w:pPr>
        <w:jc w:val="both"/>
      </w:pPr>
      <w:r>
        <w:t>- pani Anna Dawidziuk – pełniąca funkcję przewodniczącego zespołu, inspektor wojewódzki</w:t>
      </w:r>
      <w:r>
        <w:rPr>
          <w:rStyle w:val="EndnoteReference"/>
        </w:rPr>
        <w:t xml:space="preserve"> </w:t>
      </w:r>
      <w:r>
        <w:t>w Wydziale Infrastruktury Podlaskiego Urzędu Wojewódzkiego w Białymstoku na podstawie pisemnego upoważnienia do przeprowadzenia kontroli Nr 3/2012 znak:                                      WI-VI.431.2.2012.AD z dnia 16 marca 2012 roku wydanego z upoważnienia Wojewody Podlaskiego przez Panią Ewę Stachowicz -  Zastępcę Dyrektora Wydziału Infrastruktury</w:t>
      </w:r>
    </w:p>
    <w:p w:rsidR="00400732" w:rsidRDefault="00400732" w:rsidP="00EF4BA3">
      <w:pPr>
        <w:jc w:val="both"/>
      </w:pPr>
      <w:r>
        <w:t>-  pani Anna Gorlewska - inspektor w Wydziale  Infrastruktury  Podlaskiego Urzędu Wojewódzkiego w Białymstoku  na podstawie pisemnego upoważnienia  do kontroli                  Nr 4/2012 znak: WI-VI.431.2.2012.AD z dnia 16 marca 2012 roku wydanego                                z upoważnienia Wojewody Podlaskiego przez Panią Ewę Stachowicz -  Zastępcę Dyrektora Wydziału Infrastruktury</w:t>
      </w:r>
    </w:p>
    <w:p w:rsidR="00400732" w:rsidRPr="004361D1" w:rsidRDefault="00400732" w:rsidP="00EF4BA3">
      <w:pPr>
        <w:jc w:val="both"/>
        <w:rPr>
          <w:b/>
          <w:u w:val="single"/>
        </w:rPr>
      </w:pPr>
    </w:p>
    <w:p w:rsidR="00400732" w:rsidRPr="004361D1" w:rsidRDefault="00400732" w:rsidP="000C7E3D">
      <w:pPr>
        <w:jc w:val="left"/>
      </w:pPr>
      <w:r w:rsidRPr="004361D1">
        <w:rPr>
          <w:u w:val="single"/>
        </w:rPr>
        <w:t>Zakres kontroli i okres objęty kontrolą:</w:t>
      </w:r>
      <w:r w:rsidRPr="004361D1">
        <w:t xml:space="preserve"> </w:t>
      </w:r>
    </w:p>
    <w:p w:rsidR="00400732" w:rsidRPr="004361D1" w:rsidRDefault="00400732" w:rsidP="000C7E3D"/>
    <w:p w:rsidR="00400732" w:rsidRDefault="00400732" w:rsidP="0077215C">
      <w:pPr>
        <w:jc w:val="both"/>
      </w:pPr>
      <w:r w:rsidRPr="009858EF">
        <w:t>Prawidłowość wykorzystania dotacji celowej  przyznanej w 2011 roku na finansowanie ośrodków wsparcia dla osób z zaburzeniami psychicznymi z przeznaczeniem na wydatki inwestycyjne</w:t>
      </w:r>
      <w:r>
        <w:t>.</w:t>
      </w:r>
    </w:p>
    <w:p w:rsidR="00400732" w:rsidRPr="001C665E" w:rsidRDefault="00400732" w:rsidP="0077215C">
      <w:pPr>
        <w:jc w:val="both"/>
      </w:pPr>
      <w:r w:rsidRPr="001C665E">
        <w:t xml:space="preserve"> Kontrolą objęto okres 20</w:t>
      </w:r>
      <w:r>
        <w:t xml:space="preserve">11 </w:t>
      </w:r>
      <w:r w:rsidRPr="001C665E">
        <w:t xml:space="preserve"> roku.</w:t>
      </w:r>
    </w:p>
    <w:p w:rsidR="00400732" w:rsidRPr="004361D1" w:rsidRDefault="00400732" w:rsidP="000C7E3D"/>
    <w:p w:rsidR="00400732" w:rsidRDefault="00400732" w:rsidP="000C7E3D">
      <w:pPr>
        <w:pStyle w:val="BodyTextIndent"/>
        <w:spacing w:line="240" w:lineRule="auto"/>
        <w:rPr>
          <w:rFonts w:ascii="Times New Roman" w:hAnsi="Times New Roman"/>
          <w:szCs w:val="24"/>
          <w:u w:val="single"/>
        </w:rPr>
      </w:pPr>
      <w:r w:rsidRPr="004361D1">
        <w:rPr>
          <w:rFonts w:ascii="Times New Roman" w:hAnsi="Times New Roman"/>
          <w:szCs w:val="24"/>
          <w:u w:val="single"/>
        </w:rPr>
        <w:t>Wykonywanie zadań w kontrolowanym zakresie oceniam pozytywnie</w:t>
      </w:r>
      <w:r>
        <w:rPr>
          <w:rFonts w:ascii="Times New Roman" w:hAnsi="Times New Roman"/>
          <w:szCs w:val="24"/>
          <w:u w:val="single"/>
        </w:rPr>
        <w:t>.</w:t>
      </w:r>
    </w:p>
    <w:p w:rsidR="00400732" w:rsidRPr="004361D1" w:rsidRDefault="00400732" w:rsidP="000C7E3D">
      <w:pPr>
        <w:pStyle w:val="BodyTextIndent"/>
        <w:spacing w:line="240" w:lineRule="auto"/>
        <w:rPr>
          <w:rFonts w:ascii="Times New Roman" w:hAnsi="Times New Roman"/>
          <w:szCs w:val="24"/>
        </w:rPr>
      </w:pPr>
      <w:r w:rsidRPr="004361D1">
        <w:rPr>
          <w:rFonts w:ascii="Times New Roman" w:hAnsi="Times New Roman"/>
          <w:szCs w:val="24"/>
        </w:rPr>
        <w:t xml:space="preserve"> </w:t>
      </w:r>
    </w:p>
    <w:p w:rsidR="00400732" w:rsidRDefault="00400732" w:rsidP="000C7E3D">
      <w:pPr>
        <w:jc w:val="both"/>
      </w:pPr>
      <w:r w:rsidRPr="004361D1">
        <w:t>W wyniku przeprowadzonej kontroli ustalono, że w okresie obję</w:t>
      </w:r>
      <w:r>
        <w:t>tym kontrolą:</w:t>
      </w:r>
    </w:p>
    <w:p w:rsidR="00400732" w:rsidRDefault="00400732" w:rsidP="0077215C">
      <w:pPr>
        <w:jc w:val="both"/>
      </w:pPr>
      <w:r>
        <w:t>Pismem Nr FB-II.3011.212.2011.AK z dnia 3 sierpnia 201</w:t>
      </w:r>
      <w:r>
        <w:tab/>
        <w:t>1 roku Burmistrz Łap poinformowany został, iż na podstawie decyzji Ministra Finansów z dnia 29 lipca 2011 roku przyznane zostały środki w kwocie 1.000.000 zł z rezerwy celowej /cz.83, poz.25/ z przeznaczeniem na finansowanie ośrodków wsparcia dla osób z zaburzeniami psychicznymi, w tym na utworzenie nowych miejsc i ich utrzymanie w rozdz. 85203 – ośrodki wsparcia,              § 6310 – inwestycje i zakupy inwestycyjne z zakresu administracji rządowej oraz inne zadania zlecone ustawami realizowane przez powiat /Akta kontroli – str.1/. Pismem                   PS-IV.3113.12.2011.MP z dnia 4 sierpnia 2011 roku Dyrektor Wydziału Polityki Społecznej PUW w Białymstoku poinformował, iż niniejsze środki przeznaczone zostały na przebudowę i rozbudowę istniejących budynków przy ul. Głównej 50 w Łapach na potrzeby Środowiskowego Domu Samopomocy. /Akta kontroli – str.3/.</w:t>
      </w:r>
    </w:p>
    <w:p w:rsidR="00400732" w:rsidRDefault="00400732" w:rsidP="0077215C">
      <w:pPr>
        <w:jc w:val="both"/>
      </w:pPr>
    </w:p>
    <w:p w:rsidR="00400732" w:rsidRPr="006E7C14" w:rsidRDefault="00400732" w:rsidP="0077215C">
      <w:pPr>
        <w:jc w:val="both"/>
        <w:rPr>
          <w:color w:val="FF0000"/>
        </w:rPr>
      </w:pPr>
      <w:r>
        <w:t xml:space="preserve">Uchwałą Nr XIII/120/11 Rady Miejskiej w Łapach  z dnia 9 sierpnia 2011 roku w sprawie zmian w budżecie gminy na rok 2011  kwota w wysokości 1.000.000 zł ujęta została po stronie dochodów budżetu gminy  w dz. 852, rozdz. 85203, § 6310 oraz po stronie wydatków budżetu gminy w dz. 852, rozdz. 85203, § 6050 /Akta kontroli - str. Nr 5-17 /. </w:t>
      </w: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  <w:r>
        <w:t xml:space="preserve">Dnia 6 września 2011 roku zostało wydane zmienione pozwolenie na budowę przedmiotowego przedsięwzięcia, według projektów zamiennych, w formie decyzji 1221 Starosty Powiatu Białostockiego (pismo AR.6740.02.6.21.2011 nr rej.4713). Decyzja stała się ostateczna  dnia 23 września 2011 roku /Akta kontroli – str.19-20/.  </w:t>
      </w: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  <w:r w:rsidRPr="00E96434">
        <w:t>W celu wyłonienia wykonawcy robót</w:t>
      </w:r>
      <w:r>
        <w:t xml:space="preserve"> zadania </w:t>
      </w:r>
      <w:r w:rsidRPr="00E93C5C">
        <w:t>„</w:t>
      </w:r>
      <w:r>
        <w:t>Przebudowa i rozbudowa części istniejących budynków przy ul. Głównej 50 w Łapach na potrzeby Środowiskowego Domu Samopomocy</w:t>
      </w:r>
      <w:r w:rsidRPr="00EE7FCF">
        <w:rPr>
          <w:i/>
        </w:rPr>
        <w:t>”</w:t>
      </w:r>
      <w:r>
        <w:t xml:space="preserve"> </w:t>
      </w:r>
      <w:r w:rsidRPr="00E96434">
        <w:t xml:space="preserve"> przeprowadzono postępowanie  w trybie przetargu nieograniczonego n</w:t>
      </w:r>
      <w:r>
        <w:t>a</w:t>
      </w:r>
      <w:r w:rsidRPr="00E96434">
        <w:t xml:space="preserve"> podstawie ustawy </w:t>
      </w:r>
      <w:r>
        <w:t xml:space="preserve"> z dnia 29 stycznia 2004 roku Prawo zamówień publicznych. Ogłoszenie o zamówieniu zostało opublikowane w Biuletynie Zamówień Publicznych, na stronie Urzędu Gminy w Łapach, w Biuletynie Informacji Publicznej Urzędu Gminy w Łapach  oraz wywieszone zostało na tablicy ogłoszeń urzędu - w dniu 12 sierpnia 2011 roku /Akt</w:t>
      </w:r>
      <w:r w:rsidRPr="00B53089">
        <w:t>a kontroli</w:t>
      </w:r>
      <w:r>
        <w:t xml:space="preserve"> str. Nr 21-41</w:t>
      </w:r>
      <w:r w:rsidRPr="00B53089">
        <w:t>/</w:t>
      </w:r>
      <w:r>
        <w:t xml:space="preserve">. Przed upływem terminu składania ofert, tj. do dnia 29 sierpnia 2011 r. do godz. 9.30 złożona została 1 oferta. Według zamawiającego niniejsza oferta spełniała wszystkie wymagania zamawiającego określone w specyfikacji istotnych warunków zamówienia i była ofertą z najkorzystniejszą ceną- kryterium oceny ofert- najniższa cena złożona w danym postępowaniu przetargowym. </w:t>
      </w:r>
    </w:p>
    <w:p w:rsidR="00400732" w:rsidRDefault="00400732" w:rsidP="0077215C">
      <w:pPr>
        <w:jc w:val="both"/>
      </w:pPr>
      <w:r>
        <w:t>Stosując kryterium najniższej ceny wybrano ofertę Nr 1 - firmy Kompleks-Bud Adam Kamiński, ul. Sikorskiego 9/66, 18-100 Łapy, za cenę 1.293.000,00 zł /Zawiadomienie o wyborze najkorzystniejszej  oferty z dnia 07.09.2011r., Protokół postępowania w trybie przetargu nieograniczonego z dnia 12.09.2011r /Akt</w:t>
      </w:r>
      <w:r w:rsidRPr="00B53089">
        <w:t>a kontroli</w:t>
      </w:r>
      <w:r>
        <w:t xml:space="preserve"> str. Nr  43 - </w:t>
      </w:r>
      <w:r w:rsidRPr="008010A3">
        <w:t xml:space="preserve"> </w:t>
      </w:r>
      <w:r>
        <w:t>57</w:t>
      </w:r>
      <w:r w:rsidRPr="00B53089">
        <w:t>/.</w:t>
      </w:r>
      <w:r>
        <w:t xml:space="preserve"> </w:t>
      </w:r>
    </w:p>
    <w:p w:rsidR="00400732" w:rsidRDefault="00400732" w:rsidP="0077215C">
      <w:pPr>
        <w:jc w:val="both"/>
      </w:pPr>
      <w:r>
        <w:t>W dniu 9 września 2011 roku z wykonawcą wyłonionym w trybie przetargu nieograniczonego  zawarta została umowa Nr 7/ZP/2011 na łączną kwotę 1.293.000 zł  /Akt</w:t>
      </w:r>
      <w:r w:rsidRPr="00B53089">
        <w:t>a kontroli</w:t>
      </w:r>
      <w:r>
        <w:t xml:space="preserve"> str. Nr 59-73</w:t>
      </w:r>
      <w:r w:rsidRPr="00B53089">
        <w:t>/.</w:t>
      </w:r>
      <w:r>
        <w:t xml:space="preserve"> </w:t>
      </w:r>
    </w:p>
    <w:p w:rsidR="00400732" w:rsidRDefault="00400732" w:rsidP="0077215C">
      <w:pPr>
        <w:jc w:val="both"/>
      </w:pPr>
      <w:r>
        <w:t xml:space="preserve">Ogłoszenie o udzieleniu zamówienia zostało opublikowane w Biuletynie Zamówień Publicznych w dniu 09.09.2011 r. pod nr 282828-2011, zgodnie z postanowieniami art. 95 ust.1 Prawa zamówień publicznych zamawiający niezwłocznie po zawarciu umowy w sprawie zamówienia publicznego zamieszcza ogłoszenie o udzieleniu zamówienia w Biuletynie Zamówień Publicznych. </w:t>
      </w:r>
    </w:p>
    <w:p w:rsidR="00400732" w:rsidRDefault="00400732" w:rsidP="0077215C">
      <w:pPr>
        <w:jc w:val="both"/>
      </w:pPr>
      <w:r>
        <w:t>W § 2 umowy ustalono  następujące terminy realizacji robót budowlanych:</w:t>
      </w:r>
    </w:p>
    <w:p w:rsidR="00400732" w:rsidRDefault="00400732" w:rsidP="0077215C">
      <w:pPr>
        <w:jc w:val="both"/>
      </w:pPr>
      <w:r>
        <w:t xml:space="preserve"> - rozpoczęcie : 7 dni od przekazania placu budowy,</w:t>
      </w:r>
    </w:p>
    <w:p w:rsidR="00400732" w:rsidRDefault="00400732" w:rsidP="0077215C">
      <w:pPr>
        <w:jc w:val="both"/>
      </w:pPr>
      <w:r>
        <w:t>-  zakończenie: 15 grudnia 2011 r.</w:t>
      </w:r>
    </w:p>
    <w:p w:rsidR="00400732" w:rsidRDefault="00400732" w:rsidP="0077215C">
      <w:pPr>
        <w:jc w:val="both"/>
      </w:pPr>
      <w:r>
        <w:t>Zgodnie z § 3 ust.4 Zamawiający nie przewidział  płatności cząstkowych. Zapłata nastąpi po zakończeniu robót oraz po dokonanym odbiorze robót.</w:t>
      </w:r>
    </w:p>
    <w:p w:rsidR="00400732" w:rsidRDefault="00400732" w:rsidP="003B06D4">
      <w:pPr>
        <w:jc w:val="both"/>
      </w:pPr>
      <w:r>
        <w:t>W trakcie kontroli ustalono, iż w ramach kontrolowanych środków inwestycyjnych, kwota w wysokości 1.000.000 zł (w zakresie przedmiotowej dotacji) wydatkowana została na opłacenie faktury VAT nr F 0048/2011 z dnia 15.12.2011 r. na kwotę 1.293.000,00 zł wystawionej na podstawie protokołu końcowego odbioru robót z dnia  15.12. 2011 r.</w:t>
      </w:r>
      <w:r w:rsidRPr="0005151C">
        <w:t xml:space="preserve"> </w:t>
      </w:r>
      <w:r>
        <w:t>/Akt</w:t>
      </w:r>
      <w:r w:rsidRPr="00B53089">
        <w:t>a kontroli</w:t>
      </w:r>
      <w:r>
        <w:t xml:space="preserve"> str. Nr 75-81/. W pkt 5 protokołu – określenie przedmiotu odbioru(umowy) wyszczególniony został zakres rzeczowy  odebranych robót –zgodnie z umową zawartą z wykonawcą. Do protokołu dołączono m.in. kosztorys powykonawczy, dziennik budowy, inwentaryzację geodezyjną, oświadczenie kierownika budowy o zgodności wykonania robót z dokumentacją projektową, warunkami pozwolenia na budowę oraz obowiązującymi przepisami i normami oraz  odpowiednie atesty i aprobaty techniczne.</w:t>
      </w:r>
    </w:p>
    <w:p w:rsidR="00400732" w:rsidRDefault="00400732" w:rsidP="003B06D4">
      <w:pPr>
        <w:jc w:val="both"/>
      </w:pPr>
      <w:r>
        <w:t>Faktura opłacona została przelewem bankowym na rachunek wykonawcy w dniu 30.12. 2011 r., co potwierdza  elektroniczny wyciąg bankowy  nr 243 z dnia 30.12.2011 r. /Akt</w:t>
      </w:r>
      <w:r w:rsidRPr="00B53089">
        <w:t>a kontroli</w:t>
      </w:r>
      <w:r>
        <w:t xml:space="preserve"> str. Nr 83/.</w:t>
      </w: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</w:p>
    <w:p w:rsidR="00400732" w:rsidRPr="00A116F6" w:rsidRDefault="00400732" w:rsidP="0077215C">
      <w:pPr>
        <w:jc w:val="both"/>
      </w:pPr>
      <w:r>
        <w:t xml:space="preserve">Zbadana w trakcie kontroli faktura została odpowiednio opisana, tj. sprawdzona pod względem formalnym i rachunkowym, sprawdzona pod względem merytorycznym, opisana pod względem zgodności z ustawą o zamówieniach publicznych oraz zatwierdzona do wypłaty.  Badana faktura opatrzona została adnotacją, iż dotyczy zadania  </w:t>
      </w:r>
      <w:r w:rsidRPr="00951F66">
        <w:t>Przebudowa, rozbudowa i nadbudowa istniejących budynków przy ul. Głównej 50 w Łapach na potrzeby Środowiskowego Domu Samopomocy(…) Zamówienia dokonano na podstawie  umowy Nr 7/ZP/2011 z dnia 09.09.2011r. Na odwrocie faktur zamieszczono również informację „Kwota dotacji celowej na inwestycje i zakupy inwestycyjne z zakresu administracji rządowej   oraz innych zadań zleconych gminom ustawami na 2011 rok w wysokości 1.000.000 zł (… )</w:t>
      </w:r>
      <w:r>
        <w:rPr>
          <w:i/>
        </w:rPr>
        <w:t xml:space="preserve"> </w:t>
      </w:r>
      <w:r>
        <w:t>Powołano się na decyzję Ministra Finansów oraz decyzję Wojewody Podlaskiego w sprawie przyznania przedmiotowych środków.</w:t>
      </w:r>
      <w:r>
        <w:rPr>
          <w:i/>
        </w:rPr>
        <w:t xml:space="preserve"> </w:t>
      </w:r>
    </w:p>
    <w:p w:rsidR="00400732" w:rsidRDefault="00400732" w:rsidP="0077215C">
      <w:pPr>
        <w:jc w:val="both"/>
        <w:rPr>
          <w:i/>
        </w:rPr>
      </w:pPr>
    </w:p>
    <w:p w:rsidR="00400732" w:rsidRDefault="00400732" w:rsidP="00351A19">
      <w:pPr>
        <w:jc w:val="both"/>
      </w:pPr>
      <w:r>
        <w:t xml:space="preserve">W trakcie przeprowadzania czynności kontrolnych ustalono, iż w okresie objętym kontrolą, tj. w 2011 roku realizowane roboty zostały zaewidencjonowane i przyjęte na stan środków trwałych jako zwiększenie wartości budynku w dniu 30 grudnia 2011 r., na podstawie dokumentu </w:t>
      </w:r>
      <w:r w:rsidRPr="00951F66">
        <w:t>Przyjęcie środka trwałego</w:t>
      </w:r>
      <w:r w:rsidRPr="00A031D0">
        <w:rPr>
          <w:i/>
        </w:rPr>
        <w:t xml:space="preserve"> </w:t>
      </w:r>
      <w:r>
        <w:rPr>
          <w:i/>
        </w:rPr>
        <w:t>O</w:t>
      </w:r>
      <w:r w:rsidRPr="00A031D0">
        <w:rPr>
          <w:i/>
        </w:rPr>
        <w:t>T</w:t>
      </w:r>
      <w:r>
        <w:t xml:space="preserve">  Nr I.7013.3.1.7.2011 z dnia 30 grudnia 2011 roku o wartości łącznej 1.306.334,00 zł (w tym 1.000.000 zł – dotacja objęta kontrolą)  /Akt</w:t>
      </w:r>
      <w:r w:rsidRPr="00B53089">
        <w:t>a kontroli</w:t>
      </w:r>
      <w:r>
        <w:t xml:space="preserve"> str. Nr 85. </w:t>
      </w:r>
      <w:r w:rsidRPr="00B53089">
        <w:t>/.</w:t>
      </w:r>
      <w:r>
        <w:t>Księga środków trwałych prowadzona jest w jednostce w formie elektronicznej.</w:t>
      </w:r>
      <w:r w:rsidRPr="00EF1FAB">
        <w:t xml:space="preserve"> </w:t>
      </w:r>
      <w:r>
        <w:t xml:space="preserve">Do akt kontroli dołączono </w:t>
      </w:r>
      <w:r w:rsidRPr="008B2671">
        <w:rPr>
          <w:i/>
        </w:rPr>
        <w:t>Kartę środka trwałego</w:t>
      </w:r>
      <w:r>
        <w:rPr>
          <w:i/>
        </w:rPr>
        <w:t xml:space="preserve">(KS) </w:t>
      </w:r>
      <w:r w:rsidRPr="008B2671">
        <w:rPr>
          <w:i/>
        </w:rPr>
        <w:t>o nr ewidencyjnym środka Nr 677</w:t>
      </w:r>
      <w:r>
        <w:t xml:space="preserve"> ./Akt</w:t>
      </w:r>
      <w:r w:rsidRPr="00B53089">
        <w:t>a kontroli</w:t>
      </w:r>
      <w:r>
        <w:t xml:space="preserve"> str. Nr 87-88 </w:t>
      </w:r>
      <w:r w:rsidRPr="00B53089">
        <w:t>/.</w:t>
      </w:r>
    </w:p>
    <w:p w:rsidR="00400732" w:rsidRDefault="00400732" w:rsidP="0077215C">
      <w:pPr>
        <w:ind w:firstLine="480"/>
        <w:jc w:val="both"/>
      </w:pPr>
    </w:p>
    <w:p w:rsidR="00400732" w:rsidRPr="008B2671" w:rsidRDefault="00400732" w:rsidP="008B2671">
      <w:pPr>
        <w:pStyle w:val="ListParagraph"/>
        <w:ind w:left="0"/>
        <w:contextualSpacing/>
        <w:jc w:val="both"/>
        <w:rPr>
          <w:sz w:val="24"/>
          <w:szCs w:val="24"/>
        </w:rPr>
      </w:pPr>
      <w:r w:rsidRPr="008B2671">
        <w:rPr>
          <w:sz w:val="24"/>
          <w:szCs w:val="24"/>
        </w:rPr>
        <w:t xml:space="preserve">W toku kontroli ustalono, iż </w:t>
      </w:r>
      <w:r>
        <w:rPr>
          <w:sz w:val="24"/>
          <w:szCs w:val="24"/>
        </w:rPr>
        <w:t>z</w:t>
      </w:r>
      <w:r w:rsidRPr="008B2671">
        <w:rPr>
          <w:sz w:val="24"/>
          <w:szCs w:val="24"/>
        </w:rPr>
        <w:t xml:space="preserve">akres rzeczowy zrealizowanego zadania obejmował </w:t>
      </w:r>
      <w:r>
        <w:rPr>
          <w:sz w:val="24"/>
          <w:szCs w:val="24"/>
        </w:rPr>
        <w:t xml:space="preserve"> </w:t>
      </w:r>
      <w:r w:rsidRPr="008B2671">
        <w:rPr>
          <w:sz w:val="24"/>
          <w:szCs w:val="24"/>
        </w:rPr>
        <w:t xml:space="preserve">przebudowę pomieszczeń na II piętrze oraz na części I - ego piętra budynku wraz z rozbudową (szyb windowy i klatka schodowa). W ramach </w:t>
      </w:r>
      <w:r>
        <w:rPr>
          <w:sz w:val="24"/>
          <w:szCs w:val="24"/>
        </w:rPr>
        <w:t>realizowanej inwestycji</w:t>
      </w:r>
      <w:r w:rsidRPr="008B2671">
        <w:rPr>
          <w:sz w:val="24"/>
          <w:szCs w:val="24"/>
        </w:rPr>
        <w:t xml:space="preserve"> wykonano roboty budowlane, roboty w zakresie instalacji elektrycznych i logicznych oraz instalacje sanitarne, wodno-kanalizacyjne i centralnego ogrzewania. </w:t>
      </w:r>
      <w:r>
        <w:rPr>
          <w:color w:val="000000"/>
          <w:sz w:val="24"/>
          <w:szCs w:val="24"/>
        </w:rPr>
        <w:t>W</w:t>
      </w:r>
      <w:r w:rsidRPr="008B2671">
        <w:rPr>
          <w:color w:val="000000"/>
          <w:sz w:val="24"/>
          <w:szCs w:val="24"/>
        </w:rPr>
        <w:t>ygospodarowany oddzielny pokój do indywidualnego poradnictwa psychologicznego, pomieszczenie dla opiekunów, pracowni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botaniczno - florystyczn</w:t>
      </w:r>
      <w:r>
        <w:rPr>
          <w:color w:val="000000"/>
          <w:sz w:val="24"/>
          <w:szCs w:val="24"/>
        </w:rPr>
        <w:t>ą</w:t>
      </w:r>
      <w:r w:rsidRPr="008B2671">
        <w:rPr>
          <w:color w:val="000000"/>
          <w:sz w:val="24"/>
          <w:szCs w:val="24"/>
        </w:rPr>
        <w:t>, pracowni</w:t>
      </w:r>
      <w:r>
        <w:rPr>
          <w:color w:val="000000"/>
          <w:sz w:val="24"/>
          <w:szCs w:val="24"/>
        </w:rPr>
        <w:t>ę praktyczno – techniczną</w:t>
      </w:r>
      <w:r w:rsidRPr="008B2671">
        <w:rPr>
          <w:color w:val="000000"/>
          <w:sz w:val="24"/>
          <w:szCs w:val="24"/>
        </w:rPr>
        <w:t>, sal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rehabilitacyjn</w:t>
      </w:r>
      <w:r>
        <w:rPr>
          <w:color w:val="000000"/>
          <w:sz w:val="24"/>
          <w:szCs w:val="24"/>
        </w:rPr>
        <w:t>ą</w:t>
      </w:r>
      <w:r w:rsidRPr="008B2671">
        <w:rPr>
          <w:color w:val="000000"/>
          <w:sz w:val="24"/>
          <w:szCs w:val="24"/>
        </w:rPr>
        <w:t>, pomieszczenie trenera, pracowni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plastyczn</w:t>
      </w:r>
      <w:r>
        <w:rPr>
          <w:color w:val="000000"/>
          <w:sz w:val="24"/>
          <w:szCs w:val="24"/>
        </w:rPr>
        <w:t>ą</w:t>
      </w:r>
      <w:r w:rsidRPr="008B2671">
        <w:rPr>
          <w:color w:val="000000"/>
          <w:sz w:val="24"/>
          <w:szCs w:val="24"/>
        </w:rPr>
        <w:t>, pokój wyciszeń, pracowni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nauki gotowania, pomieszczenie degustacji, pokój terapeuty,  sala ogólna umożliwiająca spotkania uczestnikom zajęć i ich rodzin, pracowni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komputerow</w:t>
      </w:r>
      <w:r>
        <w:rPr>
          <w:color w:val="000000"/>
          <w:sz w:val="24"/>
          <w:szCs w:val="24"/>
        </w:rPr>
        <w:t>ą</w:t>
      </w:r>
      <w:r w:rsidRPr="008B2671">
        <w:rPr>
          <w:color w:val="000000"/>
          <w:sz w:val="24"/>
          <w:szCs w:val="24"/>
        </w:rPr>
        <w:t>, pracowni</w:t>
      </w:r>
      <w:r>
        <w:rPr>
          <w:color w:val="000000"/>
          <w:sz w:val="24"/>
          <w:szCs w:val="24"/>
        </w:rPr>
        <w:t>ę</w:t>
      </w:r>
      <w:r w:rsidRPr="008B2671">
        <w:rPr>
          <w:color w:val="000000"/>
          <w:sz w:val="24"/>
          <w:szCs w:val="24"/>
        </w:rPr>
        <w:t xml:space="preserve"> muzyczno – teatraln</w:t>
      </w:r>
      <w:r>
        <w:rPr>
          <w:color w:val="000000"/>
          <w:sz w:val="24"/>
          <w:szCs w:val="24"/>
        </w:rPr>
        <w:t>ą</w:t>
      </w:r>
      <w:r w:rsidRPr="008B2671">
        <w:rPr>
          <w:color w:val="000000"/>
          <w:sz w:val="24"/>
          <w:szCs w:val="24"/>
        </w:rPr>
        <w:t xml:space="preserve">, pokój kierownika ŚDS, pokój pedagogów oraz szatnie, zespoły sanitarne, łazienki pomieszczenia porządkowe, magazyny, ciągi komunikacyjne (korytarze, hole) niezbędne do prawidłowego funkcjonowania </w:t>
      </w:r>
      <w:r>
        <w:rPr>
          <w:color w:val="000000"/>
          <w:sz w:val="24"/>
          <w:szCs w:val="24"/>
        </w:rPr>
        <w:t>obiekt</w:t>
      </w:r>
      <w:r w:rsidRPr="008B2671">
        <w:rPr>
          <w:color w:val="000000"/>
          <w:sz w:val="24"/>
          <w:szCs w:val="24"/>
        </w:rPr>
        <w:t>u.</w:t>
      </w:r>
      <w:r w:rsidRPr="008B2671">
        <w:rPr>
          <w:sz w:val="24"/>
          <w:szCs w:val="24"/>
        </w:rPr>
        <w:t xml:space="preserve"> Do budynku prowadzą wejścia nie posiadające barier architektonicznych. Środowiskowy Dom Samopomocy został wyposażony w dźwig osobowy do transportowania osób niepełnosprawnych wraz z osobą towarzyszącą. Wykonano zespoły sanitarne przystosowan</w:t>
      </w:r>
      <w:r>
        <w:rPr>
          <w:sz w:val="24"/>
          <w:szCs w:val="24"/>
        </w:rPr>
        <w:t>o</w:t>
      </w:r>
      <w:r w:rsidRPr="008B2671">
        <w:rPr>
          <w:sz w:val="24"/>
          <w:szCs w:val="24"/>
        </w:rPr>
        <w:t xml:space="preserve"> do potrzeb osób z dysfunkcjami. Wszystkie pomieszczenia w budynku zostały wykonane bez barier architektonicznych (progów).</w:t>
      </w:r>
    </w:p>
    <w:p w:rsidR="00400732" w:rsidRDefault="00400732" w:rsidP="008B2671">
      <w:pPr>
        <w:jc w:val="both"/>
      </w:pPr>
    </w:p>
    <w:p w:rsidR="00400732" w:rsidRDefault="00400732" w:rsidP="0077215C">
      <w:pPr>
        <w:jc w:val="both"/>
      </w:pPr>
      <w:r>
        <w:t xml:space="preserve">Podlaski Urząd Wojewódzki w Białymstoku w dniu 22 grudnia 2011 r. przekazał dotację, zgodnie z wcześniejszym wnioskiem jednostki, na realizację kontrolowanych zadań w wysokości 1.000.000 zł na rachunek Urzędu Gminy w Łapach , co potwierdza elektroniczny wyciąg bankowy  nr 249 z dnia 22.12.2011 /Akta kontroli - str. nr 89/. </w:t>
      </w:r>
    </w:p>
    <w:p w:rsidR="00400732" w:rsidRPr="00951F66" w:rsidRDefault="00400732" w:rsidP="0077215C">
      <w:pPr>
        <w:jc w:val="both"/>
        <w:rPr>
          <w:b/>
        </w:rPr>
      </w:pPr>
      <w:r w:rsidRPr="00F449A7">
        <w:t xml:space="preserve">Pismem </w:t>
      </w:r>
      <w:r>
        <w:t>FP.033.1.1.2011 z</w:t>
      </w:r>
      <w:r w:rsidRPr="00F449A7">
        <w:t xml:space="preserve"> dnia </w:t>
      </w:r>
      <w:r>
        <w:t>11</w:t>
      </w:r>
      <w:r w:rsidRPr="00F449A7">
        <w:t xml:space="preserve"> </w:t>
      </w:r>
      <w:r>
        <w:t>stycznia</w:t>
      </w:r>
      <w:r w:rsidRPr="00F449A7">
        <w:t xml:space="preserve"> 20</w:t>
      </w:r>
      <w:r>
        <w:t>12</w:t>
      </w:r>
      <w:r w:rsidRPr="00F449A7">
        <w:t xml:space="preserve"> roku </w:t>
      </w:r>
      <w:r>
        <w:t xml:space="preserve">Urząd Gminy w Łapach przekazał do Podlaskiego Urzędu Wojewódzkiego  w Białymstoku informację o rozliczeniu otrzymanej w 2011 r. dotacji przeznaczonej na finansowanie ośrodków wsparcia dla osób z zaburzeniami psychicznymi. W załączonej tabeli wyszczególniono zakres wykonanych robót. Pod tabelą widnieje </w:t>
      </w:r>
      <w:r w:rsidRPr="00951F66">
        <w:t>oświadczenie, iż przekazana dotacja wykorzystana została zgodnie przeznaczeniem oraz w terminie, zgodnie z obowiązującymi przepisami prawa.”</w:t>
      </w:r>
      <w:r w:rsidRPr="00951F66">
        <w:rPr>
          <w:b/>
        </w:rPr>
        <w:t xml:space="preserve"> </w:t>
      </w: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</w:p>
    <w:p w:rsidR="00400732" w:rsidRPr="00011173" w:rsidRDefault="00400732" w:rsidP="0077215C">
      <w:pPr>
        <w:jc w:val="both"/>
      </w:pPr>
      <w:r w:rsidRPr="00011173">
        <w:t xml:space="preserve">Na </w:t>
      </w:r>
      <w:r>
        <w:t>dekretach badanych</w:t>
      </w:r>
      <w:r w:rsidRPr="00011173">
        <w:t xml:space="preserve"> faktur widnieją </w:t>
      </w:r>
      <w:r>
        <w:t xml:space="preserve">odpowiednie </w:t>
      </w:r>
      <w:r w:rsidRPr="00011173">
        <w:t>adnotacje ze wskazaniem prawidłowej podziałki klasyfikacji budżetowej</w:t>
      </w:r>
      <w:r>
        <w:t xml:space="preserve"> w podziale na dział, rozdział i paragraf</w:t>
      </w:r>
      <w:r w:rsidRPr="00011173">
        <w:t>, tj. dz. 852, rozdz. 85203,  § 6050 (tj. wydatki inwestycyjne).</w:t>
      </w:r>
    </w:p>
    <w:p w:rsidR="00400732" w:rsidRDefault="00400732" w:rsidP="0077215C">
      <w:pPr>
        <w:jc w:val="both"/>
      </w:pPr>
    </w:p>
    <w:p w:rsidR="00400732" w:rsidRDefault="00400732" w:rsidP="0077215C">
      <w:pPr>
        <w:jc w:val="both"/>
      </w:pPr>
      <w:r>
        <w:t>Na podstawie oględzin dokonanych w Środowiskowym Domu Samopomocy, przy ul. Głównej 50 w Łapach w obecności Pana Krzysztofa Gołaszewskiego – Kierownika Referatu Inwestycji w Urzędzie Miejskim w Łapach oraz w obecności Pani Małgorzaty Wasilewskiej – Dyrektora Miejskiego Ośrodka Pomocy Społecznej w Łapach,  kontrolujący ustalili, iż wykonane prace, w ramach prowadzonej inwestycji są zgodne z wnioskiem złożonym przez dotowanego oraz z zakresem rzeczowym zadania. Protokół oględzin  z dnia 28 marca 2012 roku dołączono do akt kontroli.</w:t>
      </w:r>
      <w:r w:rsidRPr="006A4E86">
        <w:t xml:space="preserve"> /Akta kontroli str. </w:t>
      </w:r>
      <w:r>
        <w:t>Nr 91-93</w:t>
      </w:r>
      <w:r w:rsidRPr="006A4E86">
        <w:t>/.</w:t>
      </w:r>
      <w:r>
        <w:t xml:space="preserve"> </w:t>
      </w:r>
    </w:p>
    <w:p w:rsidR="00400732" w:rsidRDefault="00400732" w:rsidP="0077215C">
      <w:pPr>
        <w:jc w:val="both"/>
      </w:pPr>
      <w:r>
        <w:t>W trakcie robót budowlanych prowadzony był Dziennik budowy nr 1/2010 wydany dnia 12 maja 2010 roku. /Akt</w:t>
      </w:r>
      <w:r w:rsidRPr="00B53089">
        <w:t>a kontroli</w:t>
      </w:r>
      <w:r>
        <w:t xml:space="preserve"> str. Nr 95-115/. Dziennik zawiera systematyczne wpisy osób uprawnionych do ich dokonywania oraz posiadających odpowiednie uprawnienia budowlane.</w:t>
      </w:r>
    </w:p>
    <w:p w:rsidR="00400732" w:rsidRDefault="00400732" w:rsidP="000C7E3D">
      <w:pPr>
        <w:jc w:val="both"/>
        <w:rPr>
          <w:i/>
          <w:sz w:val="20"/>
          <w:szCs w:val="20"/>
        </w:rPr>
      </w:pPr>
    </w:p>
    <w:p w:rsidR="00400732" w:rsidRDefault="00400732" w:rsidP="000C7E3D">
      <w:pPr>
        <w:jc w:val="both"/>
        <w:rPr>
          <w:i/>
          <w:sz w:val="20"/>
          <w:szCs w:val="20"/>
        </w:rPr>
      </w:pPr>
    </w:p>
    <w:p w:rsidR="00400732" w:rsidRDefault="00400732" w:rsidP="000C7E3D">
      <w:pPr>
        <w:jc w:val="both"/>
        <w:rPr>
          <w:i/>
          <w:sz w:val="20"/>
          <w:szCs w:val="20"/>
        </w:rPr>
      </w:pPr>
    </w:p>
    <w:p w:rsidR="00400732" w:rsidRPr="00B540BF" w:rsidRDefault="00400732" w:rsidP="00B540BF">
      <w:pPr>
        <w:pStyle w:val="BodyTextIndent"/>
        <w:spacing w:line="240" w:lineRule="auto"/>
        <w:ind w:firstLine="709"/>
        <w:rPr>
          <w:rFonts w:ascii="Times New Roman" w:hAnsi="Times New Roman"/>
          <w:szCs w:val="24"/>
        </w:rPr>
      </w:pPr>
      <w:r w:rsidRPr="00B540BF">
        <w:rPr>
          <w:rFonts w:ascii="Times New Roman" w:hAnsi="Times New Roman"/>
          <w:szCs w:val="24"/>
        </w:rPr>
        <w:t>W związku z tym, iż nie stwierdzono nieprawidłowości i uchybień w kontrolowanym zakresie odstępuje się od wydania zaleceń pokontrolnych.</w:t>
      </w:r>
    </w:p>
    <w:p w:rsidR="00400732" w:rsidRDefault="00400732" w:rsidP="00EF2074">
      <w:pPr>
        <w:pStyle w:val="BodyTextIndent"/>
        <w:rPr>
          <w:sz w:val="22"/>
          <w:szCs w:val="22"/>
        </w:rPr>
      </w:pPr>
    </w:p>
    <w:p w:rsidR="00400732" w:rsidRDefault="00400732" w:rsidP="00EF2074">
      <w:pPr>
        <w:pStyle w:val="BodyTextIndent"/>
        <w:rPr>
          <w:sz w:val="22"/>
          <w:szCs w:val="22"/>
        </w:rPr>
      </w:pPr>
    </w:p>
    <w:p w:rsidR="00400732" w:rsidRPr="00E37C7E" w:rsidRDefault="00400732" w:rsidP="00695EDC">
      <w:pPr>
        <w:ind w:left="5940"/>
        <w:jc w:val="both"/>
        <w:rPr>
          <w:color w:val="FF0000"/>
          <w:sz w:val="20"/>
          <w:szCs w:val="20"/>
        </w:rPr>
      </w:pPr>
      <w:r w:rsidRPr="00E37C7E">
        <w:rPr>
          <w:color w:val="FF0000"/>
          <w:sz w:val="20"/>
          <w:szCs w:val="20"/>
        </w:rPr>
        <w:t>Z up. WOJEWODY PODLASKIEGO</w:t>
      </w:r>
    </w:p>
    <w:p w:rsidR="00400732" w:rsidRPr="00E37C7E" w:rsidRDefault="00400732" w:rsidP="00695EDC">
      <w:pPr>
        <w:ind w:left="5940"/>
        <w:jc w:val="both"/>
        <w:rPr>
          <w:color w:val="0000FF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Pr="00E37C7E">
        <w:rPr>
          <w:color w:val="0000FF"/>
        </w:rPr>
        <w:t>/-/</w:t>
      </w:r>
    </w:p>
    <w:p w:rsidR="00400732" w:rsidRDefault="00400732" w:rsidP="00695EDC">
      <w:pPr>
        <w:ind w:left="5940"/>
        <w:jc w:val="both"/>
        <w:rPr>
          <w:i/>
          <w:color w:val="FF0000"/>
          <w:sz w:val="22"/>
          <w:szCs w:val="22"/>
        </w:rPr>
      </w:pPr>
      <w:r>
        <w:rPr>
          <w:sz w:val="20"/>
          <w:szCs w:val="20"/>
        </w:rPr>
        <w:tab/>
        <w:t xml:space="preserve">        </w:t>
      </w:r>
      <w:r>
        <w:rPr>
          <w:i/>
          <w:color w:val="FF0000"/>
          <w:sz w:val="22"/>
          <w:szCs w:val="22"/>
        </w:rPr>
        <w:t>Ewa Stachowicz</w:t>
      </w:r>
    </w:p>
    <w:p w:rsidR="00400732" w:rsidRPr="00EC0558" w:rsidRDefault="00400732" w:rsidP="00695EDC">
      <w:pPr>
        <w:ind w:left="5940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     </w:t>
      </w:r>
      <w:r w:rsidRPr="00EC0558">
        <w:rPr>
          <w:color w:val="FF0000"/>
          <w:sz w:val="20"/>
          <w:szCs w:val="20"/>
        </w:rPr>
        <w:t>Zastępca Dyrektora</w:t>
      </w:r>
    </w:p>
    <w:p w:rsidR="00400732" w:rsidRDefault="00400732" w:rsidP="00695EDC">
      <w:pPr>
        <w:ind w:left="5940"/>
        <w:jc w:val="both"/>
        <w:rPr>
          <w:color w:val="FF0000"/>
          <w:spacing w:val="8"/>
          <w:sz w:val="20"/>
          <w:szCs w:val="20"/>
        </w:rPr>
      </w:pPr>
      <w:r>
        <w:rPr>
          <w:color w:val="FF0000"/>
          <w:sz w:val="20"/>
          <w:szCs w:val="20"/>
        </w:rPr>
        <w:t xml:space="preserve">         </w:t>
      </w:r>
      <w:r w:rsidRPr="00E37C7E">
        <w:rPr>
          <w:color w:val="FF0000"/>
          <w:spacing w:val="8"/>
          <w:sz w:val="20"/>
          <w:szCs w:val="20"/>
        </w:rPr>
        <w:t>Wydziału Infrastruktury</w:t>
      </w:r>
    </w:p>
    <w:p w:rsidR="00400732" w:rsidRDefault="00400732" w:rsidP="00695EDC">
      <w:pPr>
        <w:pStyle w:val="BodyTextIndent"/>
        <w:jc w:val="right"/>
        <w:rPr>
          <w:sz w:val="22"/>
          <w:szCs w:val="22"/>
        </w:rPr>
      </w:pPr>
    </w:p>
    <w:p w:rsidR="00400732" w:rsidRPr="00F7157D" w:rsidRDefault="00400732" w:rsidP="00EF2074">
      <w:pPr>
        <w:pStyle w:val="BodyTextIndent"/>
        <w:rPr>
          <w:sz w:val="22"/>
          <w:szCs w:val="22"/>
        </w:rPr>
      </w:pPr>
    </w:p>
    <w:p w:rsidR="00400732" w:rsidRDefault="00400732" w:rsidP="00EF2074">
      <w:pPr>
        <w:tabs>
          <w:tab w:val="left" w:pos="3990"/>
        </w:tabs>
        <w:spacing w:line="360" w:lineRule="auto"/>
        <w:jc w:val="both"/>
      </w:pPr>
    </w:p>
    <w:p w:rsidR="00400732" w:rsidRPr="00695EDC" w:rsidRDefault="00400732" w:rsidP="00695EDC">
      <w:pPr>
        <w:tabs>
          <w:tab w:val="left" w:pos="6495"/>
        </w:tabs>
        <w:jc w:val="left"/>
        <w:rPr>
          <w:sz w:val="16"/>
          <w:szCs w:val="16"/>
        </w:rPr>
      </w:pPr>
      <w:r>
        <w:rPr>
          <w:i/>
          <w:sz w:val="16"/>
          <w:szCs w:val="16"/>
        </w:rPr>
        <w:tab/>
      </w:r>
    </w:p>
    <w:p w:rsidR="00400732" w:rsidRDefault="00400732" w:rsidP="00EF2074">
      <w:pPr>
        <w:rPr>
          <w:i/>
          <w:sz w:val="16"/>
          <w:szCs w:val="16"/>
        </w:rPr>
      </w:pPr>
    </w:p>
    <w:p w:rsidR="00400732" w:rsidRPr="00FA3E1C" w:rsidRDefault="00400732" w:rsidP="00EF2074">
      <w:pPr>
        <w:rPr>
          <w:i/>
          <w:sz w:val="16"/>
          <w:szCs w:val="16"/>
        </w:rPr>
      </w:pPr>
    </w:p>
    <w:p w:rsidR="00400732" w:rsidRDefault="00400732" w:rsidP="00EF2074">
      <w:pPr>
        <w:rPr>
          <w:i/>
          <w:sz w:val="16"/>
          <w:szCs w:val="16"/>
        </w:rPr>
      </w:pPr>
    </w:p>
    <w:p w:rsidR="00400732" w:rsidRDefault="00400732" w:rsidP="00EF2074">
      <w:pPr>
        <w:rPr>
          <w:i/>
          <w:sz w:val="16"/>
          <w:szCs w:val="16"/>
        </w:rPr>
      </w:pPr>
    </w:p>
    <w:p w:rsidR="00400732" w:rsidRDefault="00400732" w:rsidP="00EF2074">
      <w:pPr>
        <w:rPr>
          <w:i/>
          <w:sz w:val="16"/>
          <w:szCs w:val="16"/>
        </w:rPr>
      </w:pPr>
    </w:p>
    <w:p w:rsidR="00400732" w:rsidRPr="00FA3E1C" w:rsidRDefault="00400732" w:rsidP="00EF2074">
      <w:pPr>
        <w:rPr>
          <w:i/>
          <w:sz w:val="22"/>
          <w:szCs w:val="22"/>
        </w:rPr>
      </w:pPr>
    </w:p>
    <w:p w:rsidR="00400732" w:rsidRDefault="00400732"/>
    <w:sectPr w:rsidR="00400732" w:rsidSect="00695EDC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32814"/>
    <w:multiLevelType w:val="hybridMultilevel"/>
    <w:tmpl w:val="5DB08FD6"/>
    <w:lvl w:ilvl="0" w:tplc="C0E82EBE">
      <w:start w:val="1"/>
      <w:numFmt w:val="decimal"/>
      <w:lvlText w:val="%1)"/>
      <w:lvlJc w:val="left"/>
      <w:pPr>
        <w:tabs>
          <w:tab w:val="num" w:pos="1320"/>
        </w:tabs>
        <w:ind w:left="132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>
    <w:nsid w:val="15F86DC4"/>
    <w:multiLevelType w:val="hybridMultilevel"/>
    <w:tmpl w:val="7B5E59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074"/>
    <w:rsid w:val="00000425"/>
    <w:rsid w:val="000009B1"/>
    <w:rsid w:val="00001C24"/>
    <w:rsid w:val="00001D38"/>
    <w:rsid w:val="00002168"/>
    <w:rsid w:val="000022A5"/>
    <w:rsid w:val="00002DD2"/>
    <w:rsid w:val="00002FF1"/>
    <w:rsid w:val="00003D87"/>
    <w:rsid w:val="000053B9"/>
    <w:rsid w:val="000057F3"/>
    <w:rsid w:val="000064B9"/>
    <w:rsid w:val="000075D7"/>
    <w:rsid w:val="00010802"/>
    <w:rsid w:val="00011173"/>
    <w:rsid w:val="000113CD"/>
    <w:rsid w:val="000113D6"/>
    <w:rsid w:val="00011A1B"/>
    <w:rsid w:val="00011CD2"/>
    <w:rsid w:val="00011FF6"/>
    <w:rsid w:val="000120C6"/>
    <w:rsid w:val="00012ED7"/>
    <w:rsid w:val="000135FF"/>
    <w:rsid w:val="00013D44"/>
    <w:rsid w:val="00013E4C"/>
    <w:rsid w:val="0001563F"/>
    <w:rsid w:val="00015B86"/>
    <w:rsid w:val="00015F4F"/>
    <w:rsid w:val="00015F57"/>
    <w:rsid w:val="00016565"/>
    <w:rsid w:val="000173C0"/>
    <w:rsid w:val="000178A4"/>
    <w:rsid w:val="000179D0"/>
    <w:rsid w:val="00017C71"/>
    <w:rsid w:val="00017F6A"/>
    <w:rsid w:val="00025D56"/>
    <w:rsid w:val="000305D8"/>
    <w:rsid w:val="00031B29"/>
    <w:rsid w:val="0003216A"/>
    <w:rsid w:val="000327B3"/>
    <w:rsid w:val="00033062"/>
    <w:rsid w:val="00033427"/>
    <w:rsid w:val="00033AA7"/>
    <w:rsid w:val="00033C9D"/>
    <w:rsid w:val="0003646F"/>
    <w:rsid w:val="00036529"/>
    <w:rsid w:val="00036C90"/>
    <w:rsid w:val="00036DE8"/>
    <w:rsid w:val="00040CF0"/>
    <w:rsid w:val="000432CA"/>
    <w:rsid w:val="00044443"/>
    <w:rsid w:val="00046249"/>
    <w:rsid w:val="0004691A"/>
    <w:rsid w:val="00046BBB"/>
    <w:rsid w:val="000474D2"/>
    <w:rsid w:val="0005151C"/>
    <w:rsid w:val="00051B52"/>
    <w:rsid w:val="00053793"/>
    <w:rsid w:val="0005567C"/>
    <w:rsid w:val="00055F7A"/>
    <w:rsid w:val="00056411"/>
    <w:rsid w:val="00056B50"/>
    <w:rsid w:val="00057BA3"/>
    <w:rsid w:val="00060524"/>
    <w:rsid w:val="00060B16"/>
    <w:rsid w:val="000617F5"/>
    <w:rsid w:val="00062942"/>
    <w:rsid w:val="0006636A"/>
    <w:rsid w:val="00066712"/>
    <w:rsid w:val="000669C0"/>
    <w:rsid w:val="00070EF0"/>
    <w:rsid w:val="00070F0C"/>
    <w:rsid w:val="00071331"/>
    <w:rsid w:val="000715C0"/>
    <w:rsid w:val="00071711"/>
    <w:rsid w:val="0007197D"/>
    <w:rsid w:val="00073727"/>
    <w:rsid w:val="00074529"/>
    <w:rsid w:val="00074667"/>
    <w:rsid w:val="00074A7F"/>
    <w:rsid w:val="00074EFB"/>
    <w:rsid w:val="000755AA"/>
    <w:rsid w:val="00075765"/>
    <w:rsid w:val="00076103"/>
    <w:rsid w:val="00076530"/>
    <w:rsid w:val="000773B2"/>
    <w:rsid w:val="000774A1"/>
    <w:rsid w:val="0008136B"/>
    <w:rsid w:val="000816D8"/>
    <w:rsid w:val="00081D67"/>
    <w:rsid w:val="00082A6E"/>
    <w:rsid w:val="00083A72"/>
    <w:rsid w:val="00085AF5"/>
    <w:rsid w:val="00085B52"/>
    <w:rsid w:val="0008631B"/>
    <w:rsid w:val="0008681E"/>
    <w:rsid w:val="00087A0C"/>
    <w:rsid w:val="00091830"/>
    <w:rsid w:val="00091B59"/>
    <w:rsid w:val="00091DEE"/>
    <w:rsid w:val="000939AE"/>
    <w:rsid w:val="000957D8"/>
    <w:rsid w:val="00095849"/>
    <w:rsid w:val="000963C3"/>
    <w:rsid w:val="0009688C"/>
    <w:rsid w:val="00096F7A"/>
    <w:rsid w:val="000A01A8"/>
    <w:rsid w:val="000A02C3"/>
    <w:rsid w:val="000A08E3"/>
    <w:rsid w:val="000A1182"/>
    <w:rsid w:val="000A1990"/>
    <w:rsid w:val="000A1DA3"/>
    <w:rsid w:val="000A2B4A"/>
    <w:rsid w:val="000A562E"/>
    <w:rsid w:val="000A5E08"/>
    <w:rsid w:val="000A5E1C"/>
    <w:rsid w:val="000A6324"/>
    <w:rsid w:val="000A6F26"/>
    <w:rsid w:val="000A715B"/>
    <w:rsid w:val="000B20C5"/>
    <w:rsid w:val="000B2FF6"/>
    <w:rsid w:val="000B3942"/>
    <w:rsid w:val="000B3DC5"/>
    <w:rsid w:val="000B405C"/>
    <w:rsid w:val="000B4424"/>
    <w:rsid w:val="000B4BAA"/>
    <w:rsid w:val="000B4C5F"/>
    <w:rsid w:val="000B53FB"/>
    <w:rsid w:val="000B6F3A"/>
    <w:rsid w:val="000C04F1"/>
    <w:rsid w:val="000C1E2A"/>
    <w:rsid w:val="000C2217"/>
    <w:rsid w:val="000C25BE"/>
    <w:rsid w:val="000C31C7"/>
    <w:rsid w:val="000C3BE6"/>
    <w:rsid w:val="000C3CC5"/>
    <w:rsid w:val="000C4582"/>
    <w:rsid w:val="000C4860"/>
    <w:rsid w:val="000C48C9"/>
    <w:rsid w:val="000C5480"/>
    <w:rsid w:val="000C549A"/>
    <w:rsid w:val="000C54D7"/>
    <w:rsid w:val="000C56D6"/>
    <w:rsid w:val="000C6898"/>
    <w:rsid w:val="000C74A2"/>
    <w:rsid w:val="000C7E3D"/>
    <w:rsid w:val="000C7FAF"/>
    <w:rsid w:val="000D13CD"/>
    <w:rsid w:val="000D1F0E"/>
    <w:rsid w:val="000D3212"/>
    <w:rsid w:val="000D43F9"/>
    <w:rsid w:val="000D5AD4"/>
    <w:rsid w:val="000D7E2B"/>
    <w:rsid w:val="000E091D"/>
    <w:rsid w:val="000E1CCA"/>
    <w:rsid w:val="000E2238"/>
    <w:rsid w:val="000E234A"/>
    <w:rsid w:val="000E4391"/>
    <w:rsid w:val="000E4681"/>
    <w:rsid w:val="000E4BC5"/>
    <w:rsid w:val="000E5439"/>
    <w:rsid w:val="000E5D51"/>
    <w:rsid w:val="000E6363"/>
    <w:rsid w:val="000E6790"/>
    <w:rsid w:val="000F0688"/>
    <w:rsid w:val="000F085A"/>
    <w:rsid w:val="000F2CC7"/>
    <w:rsid w:val="000F47AA"/>
    <w:rsid w:val="000F5993"/>
    <w:rsid w:val="000F5C34"/>
    <w:rsid w:val="000F6F8B"/>
    <w:rsid w:val="000F7131"/>
    <w:rsid w:val="000F7B2C"/>
    <w:rsid w:val="00101C6F"/>
    <w:rsid w:val="0010278F"/>
    <w:rsid w:val="00102E09"/>
    <w:rsid w:val="00103F9C"/>
    <w:rsid w:val="001048E8"/>
    <w:rsid w:val="001064D3"/>
    <w:rsid w:val="00106665"/>
    <w:rsid w:val="0010744A"/>
    <w:rsid w:val="00107BF7"/>
    <w:rsid w:val="00110568"/>
    <w:rsid w:val="00110E90"/>
    <w:rsid w:val="001120BA"/>
    <w:rsid w:val="00112A4C"/>
    <w:rsid w:val="00112BA0"/>
    <w:rsid w:val="00113990"/>
    <w:rsid w:val="00113A96"/>
    <w:rsid w:val="001140E9"/>
    <w:rsid w:val="00114ED1"/>
    <w:rsid w:val="00115C62"/>
    <w:rsid w:val="00117144"/>
    <w:rsid w:val="0012102A"/>
    <w:rsid w:val="001216B0"/>
    <w:rsid w:val="00121FB2"/>
    <w:rsid w:val="00123533"/>
    <w:rsid w:val="00124941"/>
    <w:rsid w:val="001265FF"/>
    <w:rsid w:val="0012679B"/>
    <w:rsid w:val="0012709B"/>
    <w:rsid w:val="00127A3F"/>
    <w:rsid w:val="00127FC6"/>
    <w:rsid w:val="00130321"/>
    <w:rsid w:val="00131329"/>
    <w:rsid w:val="001317FE"/>
    <w:rsid w:val="00132247"/>
    <w:rsid w:val="00132423"/>
    <w:rsid w:val="00134C75"/>
    <w:rsid w:val="001353E9"/>
    <w:rsid w:val="00135735"/>
    <w:rsid w:val="0013612D"/>
    <w:rsid w:val="001362D5"/>
    <w:rsid w:val="00136E47"/>
    <w:rsid w:val="00140AC9"/>
    <w:rsid w:val="00141B51"/>
    <w:rsid w:val="00142E28"/>
    <w:rsid w:val="0014383C"/>
    <w:rsid w:val="001468FB"/>
    <w:rsid w:val="0014727C"/>
    <w:rsid w:val="0014781D"/>
    <w:rsid w:val="0015045E"/>
    <w:rsid w:val="00150EE3"/>
    <w:rsid w:val="001523FC"/>
    <w:rsid w:val="00152868"/>
    <w:rsid w:val="0015402F"/>
    <w:rsid w:val="001547B2"/>
    <w:rsid w:val="00154902"/>
    <w:rsid w:val="00154E83"/>
    <w:rsid w:val="001550ED"/>
    <w:rsid w:val="001568E7"/>
    <w:rsid w:val="0015753D"/>
    <w:rsid w:val="00160F45"/>
    <w:rsid w:val="00161598"/>
    <w:rsid w:val="00163310"/>
    <w:rsid w:val="0016344B"/>
    <w:rsid w:val="0016543D"/>
    <w:rsid w:val="001656F6"/>
    <w:rsid w:val="00165D34"/>
    <w:rsid w:val="0016624F"/>
    <w:rsid w:val="0016714B"/>
    <w:rsid w:val="001673B0"/>
    <w:rsid w:val="00167B46"/>
    <w:rsid w:val="00167DA8"/>
    <w:rsid w:val="00170DC3"/>
    <w:rsid w:val="00171336"/>
    <w:rsid w:val="0017155D"/>
    <w:rsid w:val="00172E79"/>
    <w:rsid w:val="00174155"/>
    <w:rsid w:val="00175162"/>
    <w:rsid w:val="00175A05"/>
    <w:rsid w:val="0017673E"/>
    <w:rsid w:val="0017684F"/>
    <w:rsid w:val="00177170"/>
    <w:rsid w:val="00181E60"/>
    <w:rsid w:val="00183F7C"/>
    <w:rsid w:val="00186500"/>
    <w:rsid w:val="001903E4"/>
    <w:rsid w:val="001903FA"/>
    <w:rsid w:val="00191731"/>
    <w:rsid w:val="00191A17"/>
    <w:rsid w:val="00191EEC"/>
    <w:rsid w:val="00194643"/>
    <w:rsid w:val="001949AF"/>
    <w:rsid w:val="00194F28"/>
    <w:rsid w:val="00196869"/>
    <w:rsid w:val="001978D9"/>
    <w:rsid w:val="001A0FCF"/>
    <w:rsid w:val="001A2ABD"/>
    <w:rsid w:val="001A316D"/>
    <w:rsid w:val="001A3C97"/>
    <w:rsid w:val="001A49C9"/>
    <w:rsid w:val="001A4ABE"/>
    <w:rsid w:val="001A5171"/>
    <w:rsid w:val="001A58C5"/>
    <w:rsid w:val="001A65CA"/>
    <w:rsid w:val="001A6E36"/>
    <w:rsid w:val="001A779B"/>
    <w:rsid w:val="001B1B1F"/>
    <w:rsid w:val="001B1C9C"/>
    <w:rsid w:val="001B2B2E"/>
    <w:rsid w:val="001B338D"/>
    <w:rsid w:val="001B3AF7"/>
    <w:rsid w:val="001B48E0"/>
    <w:rsid w:val="001B5240"/>
    <w:rsid w:val="001B5CC6"/>
    <w:rsid w:val="001B5F04"/>
    <w:rsid w:val="001B67F6"/>
    <w:rsid w:val="001B7DDF"/>
    <w:rsid w:val="001C004E"/>
    <w:rsid w:val="001C11E7"/>
    <w:rsid w:val="001C1DE2"/>
    <w:rsid w:val="001C1FE5"/>
    <w:rsid w:val="001C2B59"/>
    <w:rsid w:val="001C2ED8"/>
    <w:rsid w:val="001C3347"/>
    <w:rsid w:val="001C4346"/>
    <w:rsid w:val="001C44A7"/>
    <w:rsid w:val="001C4C11"/>
    <w:rsid w:val="001C4D7E"/>
    <w:rsid w:val="001C4DEB"/>
    <w:rsid w:val="001C51A2"/>
    <w:rsid w:val="001C5323"/>
    <w:rsid w:val="001C5D41"/>
    <w:rsid w:val="001C665E"/>
    <w:rsid w:val="001C677A"/>
    <w:rsid w:val="001C6C3D"/>
    <w:rsid w:val="001C7698"/>
    <w:rsid w:val="001D0719"/>
    <w:rsid w:val="001D2EF3"/>
    <w:rsid w:val="001D31A7"/>
    <w:rsid w:val="001D31AA"/>
    <w:rsid w:val="001D3E5C"/>
    <w:rsid w:val="001D4238"/>
    <w:rsid w:val="001D4E5B"/>
    <w:rsid w:val="001D548F"/>
    <w:rsid w:val="001D5EB3"/>
    <w:rsid w:val="001D60AE"/>
    <w:rsid w:val="001D681F"/>
    <w:rsid w:val="001D6CAB"/>
    <w:rsid w:val="001D6E08"/>
    <w:rsid w:val="001D7996"/>
    <w:rsid w:val="001E0191"/>
    <w:rsid w:val="001E02BA"/>
    <w:rsid w:val="001E0FA3"/>
    <w:rsid w:val="001E153E"/>
    <w:rsid w:val="001E2F50"/>
    <w:rsid w:val="001E3705"/>
    <w:rsid w:val="001E3B10"/>
    <w:rsid w:val="001E3DA4"/>
    <w:rsid w:val="001E3E46"/>
    <w:rsid w:val="001E46FF"/>
    <w:rsid w:val="001E4C1F"/>
    <w:rsid w:val="001E4C4E"/>
    <w:rsid w:val="001E4E29"/>
    <w:rsid w:val="001E5B02"/>
    <w:rsid w:val="001E6A98"/>
    <w:rsid w:val="001E7F91"/>
    <w:rsid w:val="001F189A"/>
    <w:rsid w:val="001F2046"/>
    <w:rsid w:val="001F2601"/>
    <w:rsid w:val="001F3649"/>
    <w:rsid w:val="001F3743"/>
    <w:rsid w:val="001F5D82"/>
    <w:rsid w:val="001F6A8D"/>
    <w:rsid w:val="001F7A49"/>
    <w:rsid w:val="00202658"/>
    <w:rsid w:val="00202784"/>
    <w:rsid w:val="00203069"/>
    <w:rsid w:val="002037A0"/>
    <w:rsid w:val="0020549D"/>
    <w:rsid w:val="0020558B"/>
    <w:rsid w:val="00205E70"/>
    <w:rsid w:val="00205E80"/>
    <w:rsid w:val="002102C1"/>
    <w:rsid w:val="0021059F"/>
    <w:rsid w:val="002108CF"/>
    <w:rsid w:val="00211DFB"/>
    <w:rsid w:val="0021321C"/>
    <w:rsid w:val="00213500"/>
    <w:rsid w:val="00213B89"/>
    <w:rsid w:val="00214B8A"/>
    <w:rsid w:val="00215C60"/>
    <w:rsid w:val="00215C9B"/>
    <w:rsid w:val="00215F43"/>
    <w:rsid w:val="00215FE1"/>
    <w:rsid w:val="00216366"/>
    <w:rsid w:val="00216522"/>
    <w:rsid w:val="00216A5B"/>
    <w:rsid w:val="002179B9"/>
    <w:rsid w:val="002205F4"/>
    <w:rsid w:val="0022081E"/>
    <w:rsid w:val="00220999"/>
    <w:rsid w:val="00220B27"/>
    <w:rsid w:val="00222109"/>
    <w:rsid w:val="00222E3C"/>
    <w:rsid w:val="00224DAE"/>
    <w:rsid w:val="002256E4"/>
    <w:rsid w:val="00226705"/>
    <w:rsid w:val="0022702B"/>
    <w:rsid w:val="00227B7D"/>
    <w:rsid w:val="00231A28"/>
    <w:rsid w:val="0023412D"/>
    <w:rsid w:val="002346D7"/>
    <w:rsid w:val="002347D8"/>
    <w:rsid w:val="00234B96"/>
    <w:rsid w:val="00236559"/>
    <w:rsid w:val="00237E1A"/>
    <w:rsid w:val="00237EAA"/>
    <w:rsid w:val="00240422"/>
    <w:rsid w:val="002408F0"/>
    <w:rsid w:val="00242035"/>
    <w:rsid w:val="002420B8"/>
    <w:rsid w:val="00242B0C"/>
    <w:rsid w:val="002444CE"/>
    <w:rsid w:val="00244B1C"/>
    <w:rsid w:val="0024683D"/>
    <w:rsid w:val="00246D92"/>
    <w:rsid w:val="00247F51"/>
    <w:rsid w:val="002509AB"/>
    <w:rsid w:val="002516BB"/>
    <w:rsid w:val="00252BAE"/>
    <w:rsid w:val="002552E1"/>
    <w:rsid w:val="0025609D"/>
    <w:rsid w:val="0025622E"/>
    <w:rsid w:val="00256755"/>
    <w:rsid w:val="0025687A"/>
    <w:rsid w:val="002578EA"/>
    <w:rsid w:val="002607C1"/>
    <w:rsid w:val="00260F53"/>
    <w:rsid w:val="0026159C"/>
    <w:rsid w:val="00261E2F"/>
    <w:rsid w:val="00262EE9"/>
    <w:rsid w:val="0026482F"/>
    <w:rsid w:val="00265687"/>
    <w:rsid w:val="0026603C"/>
    <w:rsid w:val="00266DCD"/>
    <w:rsid w:val="002672EA"/>
    <w:rsid w:val="00270565"/>
    <w:rsid w:val="00270E86"/>
    <w:rsid w:val="00271518"/>
    <w:rsid w:val="0027177C"/>
    <w:rsid w:val="00271A4F"/>
    <w:rsid w:val="00272075"/>
    <w:rsid w:val="00272F52"/>
    <w:rsid w:val="002735D7"/>
    <w:rsid w:val="00274267"/>
    <w:rsid w:val="0027541D"/>
    <w:rsid w:val="002764E2"/>
    <w:rsid w:val="00277404"/>
    <w:rsid w:val="002805C5"/>
    <w:rsid w:val="0028104A"/>
    <w:rsid w:val="0028174C"/>
    <w:rsid w:val="00281932"/>
    <w:rsid w:val="002824A4"/>
    <w:rsid w:val="002828E3"/>
    <w:rsid w:val="00282AE6"/>
    <w:rsid w:val="0028333C"/>
    <w:rsid w:val="0028392B"/>
    <w:rsid w:val="00283F43"/>
    <w:rsid w:val="002851CB"/>
    <w:rsid w:val="00286184"/>
    <w:rsid w:val="00290063"/>
    <w:rsid w:val="00291029"/>
    <w:rsid w:val="00291669"/>
    <w:rsid w:val="00291959"/>
    <w:rsid w:val="002920FF"/>
    <w:rsid w:val="002929B4"/>
    <w:rsid w:val="0029396E"/>
    <w:rsid w:val="00294794"/>
    <w:rsid w:val="0029523A"/>
    <w:rsid w:val="0029542D"/>
    <w:rsid w:val="002956C6"/>
    <w:rsid w:val="00297404"/>
    <w:rsid w:val="002974F7"/>
    <w:rsid w:val="002979A1"/>
    <w:rsid w:val="00297B49"/>
    <w:rsid w:val="002A065B"/>
    <w:rsid w:val="002A0A2B"/>
    <w:rsid w:val="002A0F64"/>
    <w:rsid w:val="002A1FA4"/>
    <w:rsid w:val="002A205D"/>
    <w:rsid w:val="002A2590"/>
    <w:rsid w:val="002A267C"/>
    <w:rsid w:val="002A268A"/>
    <w:rsid w:val="002A26DD"/>
    <w:rsid w:val="002A2AEA"/>
    <w:rsid w:val="002A4A3F"/>
    <w:rsid w:val="002A4CF1"/>
    <w:rsid w:val="002A6321"/>
    <w:rsid w:val="002A685F"/>
    <w:rsid w:val="002A6F00"/>
    <w:rsid w:val="002B114A"/>
    <w:rsid w:val="002B14D6"/>
    <w:rsid w:val="002B1A00"/>
    <w:rsid w:val="002B2727"/>
    <w:rsid w:val="002B2C8F"/>
    <w:rsid w:val="002B30F5"/>
    <w:rsid w:val="002B4107"/>
    <w:rsid w:val="002B4162"/>
    <w:rsid w:val="002B502D"/>
    <w:rsid w:val="002B5C3E"/>
    <w:rsid w:val="002B6404"/>
    <w:rsid w:val="002B7007"/>
    <w:rsid w:val="002B7091"/>
    <w:rsid w:val="002B7CE2"/>
    <w:rsid w:val="002C05E8"/>
    <w:rsid w:val="002C1945"/>
    <w:rsid w:val="002C21EF"/>
    <w:rsid w:val="002C2245"/>
    <w:rsid w:val="002C281E"/>
    <w:rsid w:val="002C2BB1"/>
    <w:rsid w:val="002C2F4F"/>
    <w:rsid w:val="002C31E6"/>
    <w:rsid w:val="002C4FEE"/>
    <w:rsid w:val="002C70F1"/>
    <w:rsid w:val="002C76E4"/>
    <w:rsid w:val="002D17F2"/>
    <w:rsid w:val="002D18F1"/>
    <w:rsid w:val="002D26DF"/>
    <w:rsid w:val="002D2905"/>
    <w:rsid w:val="002D3062"/>
    <w:rsid w:val="002D5549"/>
    <w:rsid w:val="002D6817"/>
    <w:rsid w:val="002D7E0A"/>
    <w:rsid w:val="002E0186"/>
    <w:rsid w:val="002E088C"/>
    <w:rsid w:val="002E1137"/>
    <w:rsid w:val="002E136F"/>
    <w:rsid w:val="002E13F4"/>
    <w:rsid w:val="002E149A"/>
    <w:rsid w:val="002E1E45"/>
    <w:rsid w:val="002E2DB5"/>
    <w:rsid w:val="002E3052"/>
    <w:rsid w:val="002E3136"/>
    <w:rsid w:val="002E35CB"/>
    <w:rsid w:val="002E3C4F"/>
    <w:rsid w:val="002E4CD3"/>
    <w:rsid w:val="002E5FB6"/>
    <w:rsid w:val="002E66E1"/>
    <w:rsid w:val="002E70EC"/>
    <w:rsid w:val="002E784F"/>
    <w:rsid w:val="002F0915"/>
    <w:rsid w:val="002F1972"/>
    <w:rsid w:val="002F1A31"/>
    <w:rsid w:val="002F26F2"/>
    <w:rsid w:val="002F29AA"/>
    <w:rsid w:val="002F307C"/>
    <w:rsid w:val="002F3393"/>
    <w:rsid w:val="002F3856"/>
    <w:rsid w:val="002F3DAB"/>
    <w:rsid w:val="002F3FB7"/>
    <w:rsid w:val="002F4607"/>
    <w:rsid w:val="002F7C30"/>
    <w:rsid w:val="0030015C"/>
    <w:rsid w:val="0030182B"/>
    <w:rsid w:val="00301D22"/>
    <w:rsid w:val="00301D8D"/>
    <w:rsid w:val="0030216C"/>
    <w:rsid w:val="00302A8F"/>
    <w:rsid w:val="00304B77"/>
    <w:rsid w:val="00304BBE"/>
    <w:rsid w:val="0030524A"/>
    <w:rsid w:val="00305E85"/>
    <w:rsid w:val="00307391"/>
    <w:rsid w:val="0031022F"/>
    <w:rsid w:val="00310521"/>
    <w:rsid w:val="003112C1"/>
    <w:rsid w:val="00312921"/>
    <w:rsid w:val="003129EE"/>
    <w:rsid w:val="00314A8E"/>
    <w:rsid w:val="0031651D"/>
    <w:rsid w:val="0032009A"/>
    <w:rsid w:val="00320915"/>
    <w:rsid w:val="0032153A"/>
    <w:rsid w:val="003217AD"/>
    <w:rsid w:val="00322AA4"/>
    <w:rsid w:val="00323154"/>
    <w:rsid w:val="00323B2E"/>
    <w:rsid w:val="003241E2"/>
    <w:rsid w:val="0032566F"/>
    <w:rsid w:val="003259BE"/>
    <w:rsid w:val="00326756"/>
    <w:rsid w:val="003276FC"/>
    <w:rsid w:val="003278C3"/>
    <w:rsid w:val="0033020E"/>
    <w:rsid w:val="00331F26"/>
    <w:rsid w:val="00332793"/>
    <w:rsid w:val="0033397D"/>
    <w:rsid w:val="003339F3"/>
    <w:rsid w:val="00334994"/>
    <w:rsid w:val="00334C82"/>
    <w:rsid w:val="0033533C"/>
    <w:rsid w:val="00335434"/>
    <w:rsid w:val="003407A4"/>
    <w:rsid w:val="00340820"/>
    <w:rsid w:val="00340A61"/>
    <w:rsid w:val="00340F4A"/>
    <w:rsid w:val="00342821"/>
    <w:rsid w:val="00342DB8"/>
    <w:rsid w:val="00343490"/>
    <w:rsid w:val="00345B60"/>
    <w:rsid w:val="00347778"/>
    <w:rsid w:val="003477DE"/>
    <w:rsid w:val="003517FE"/>
    <w:rsid w:val="00351A19"/>
    <w:rsid w:val="00351DC5"/>
    <w:rsid w:val="00352A6F"/>
    <w:rsid w:val="00352F57"/>
    <w:rsid w:val="0035414B"/>
    <w:rsid w:val="00354721"/>
    <w:rsid w:val="00354860"/>
    <w:rsid w:val="00355103"/>
    <w:rsid w:val="00355556"/>
    <w:rsid w:val="00356482"/>
    <w:rsid w:val="003577BC"/>
    <w:rsid w:val="0036083E"/>
    <w:rsid w:val="00361C39"/>
    <w:rsid w:val="003621F0"/>
    <w:rsid w:val="0036286E"/>
    <w:rsid w:val="00363463"/>
    <w:rsid w:val="00363BF5"/>
    <w:rsid w:val="00364534"/>
    <w:rsid w:val="00365603"/>
    <w:rsid w:val="003673C2"/>
    <w:rsid w:val="0037057D"/>
    <w:rsid w:val="00370986"/>
    <w:rsid w:val="00371773"/>
    <w:rsid w:val="0037195B"/>
    <w:rsid w:val="00372484"/>
    <w:rsid w:val="0037345B"/>
    <w:rsid w:val="00373E8F"/>
    <w:rsid w:val="00374FDA"/>
    <w:rsid w:val="00375227"/>
    <w:rsid w:val="00375EDC"/>
    <w:rsid w:val="003772AE"/>
    <w:rsid w:val="003803CF"/>
    <w:rsid w:val="0038082B"/>
    <w:rsid w:val="00382CBE"/>
    <w:rsid w:val="00382CC3"/>
    <w:rsid w:val="00383735"/>
    <w:rsid w:val="00384023"/>
    <w:rsid w:val="00384641"/>
    <w:rsid w:val="00384A12"/>
    <w:rsid w:val="00384E61"/>
    <w:rsid w:val="0038621D"/>
    <w:rsid w:val="003872EF"/>
    <w:rsid w:val="0038783F"/>
    <w:rsid w:val="003905E4"/>
    <w:rsid w:val="003911AB"/>
    <w:rsid w:val="00391CB5"/>
    <w:rsid w:val="003939A7"/>
    <w:rsid w:val="00394170"/>
    <w:rsid w:val="00394BC0"/>
    <w:rsid w:val="003954B7"/>
    <w:rsid w:val="00397629"/>
    <w:rsid w:val="00397B8E"/>
    <w:rsid w:val="00397C10"/>
    <w:rsid w:val="003A0374"/>
    <w:rsid w:val="003A07DE"/>
    <w:rsid w:val="003A11CA"/>
    <w:rsid w:val="003A15C8"/>
    <w:rsid w:val="003A1730"/>
    <w:rsid w:val="003A1C01"/>
    <w:rsid w:val="003A33CC"/>
    <w:rsid w:val="003A3457"/>
    <w:rsid w:val="003A482D"/>
    <w:rsid w:val="003A4FB0"/>
    <w:rsid w:val="003A50E1"/>
    <w:rsid w:val="003A5EC7"/>
    <w:rsid w:val="003A68AF"/>
    <w:rsid w:val="003B0058"/>
    <w:rsid w:val="003B06D4"/>
    <w:rsid w:val="003B1C57"/>
    <w:rsid w:val="003B1E95"/>
    <w:rsid w:val="003B2326"/>
    <w:rsid w:val="003B3869"/>
    <w:rsid w:val="003B40F5"/>
    <w:rsid w:val="003B63DF"/>
    <w:rsid w:val="003B6E4F"/>
    <w:rsid w:val="003B78AD"/>
    <w:rsid w:val="003B7E3F"/>
    <w:rsid w:val="003C0591"/>
    <w:rsid w:val="003C0981"/>
    <w:rsid w:val="003C133F"/>
    <w:rsid w:val="003C17E5"/>
    <w:rsid w:val="003C1B8A"/>
    <w:rsid w:val="003C1E9D"/>
    <w:rsid w:val="003C4953"/>
    <w:rsid w:val="003C66E9"/>
    <w:rsid w:val="003C6891"/>
    <w:rsid w:val="003C6D29"/>
    <w:rsid w:val="003C78E5"/>
    <w:rsid w:val="003C7F65"/>
    <w:rsid w:val="003D0EE4"/>
    <w:rsid w:val="003D152C"/>
    <w:rsid w:val="003D1B25"/>
    <w:rsid w:val="003D2190"/>
    <w:rsid w:val="003D25FC"/>
    <w:rsid w:val="003D3A17"/>
    <w:rsid w:val="003D3C77"/>
    <w:rsid w:val="003D6861"/>
    <w:rsid w:val="003D6E25"/>
    <w:rsid w:val="003D6F53"/>
    <w:rsid w:val="003E06B9"/>
    <w:rsid w:val="003E2311"/>
    <w:rsid w:val="003E2ABF"/>
    <w:rsid w:val="003E2D6B"/>
    <w:rsid w:val="003E2F38"/>
    <w:rsid w:val="003E442E"/>
    <w:rsid w:val="003E45A3"/>
    <w:rsid w:val="003E496F"/>
    <w:rsid w:val="003E4F93"/>
    <w:rsid w:val="003E549A"/>
    <w:rsid w:val="003E7A3F"/>
    <w:rsid w:val="003E7A68"/>
    <w:rsid w:val="003F0976"/>
    <w:rsid w:val="003F1C10"/>
    <w:rsid w:val="003F28EB"/>
    <w:rsid w:val="003F3B0F"/>
    <w:rsid w:val="003F49D7"/>
    <w:rsid w:val="003F5A71"/>
    <w:rsid w:val="003F5D38"/>
    <w:rsid w:val="003F7D78"/>
    <w:rsid w:val="00400004"/>
    <w:rsid w:val="00400062"/>
    <w:rsid w:val="00400732"/>
    <w:rsid w:val="00401CEE"/>
    <w:rsid w:val="00402C55"/>
    <w:rsid w:val="004045C3"/>
    <w:rsid w:val="00404F2C"/>
    <w:rsid w:val="004066B0"/>
    <w:rsid w:val="00406F2C"/>
    <w:rsid w:val="00407812"/>
    <w:rsid w:val="00407AC7"/>
    <w:rsid w:val="00407D21"/>
    <w:rsid w:val="0041021C"/>
    <w:rsid w:val="00410345"/>
    <w:rsid w:val="004113A5"/>
    <w:rsid w:val="00411D98"/>
    <w:rsid w:val="00412671"/>
    <w:rsid w:val="00412965"/>
    <w:rsid w:val="00412DA2"/>
    <w:rsid w:val="00413C5E"/>
    <w:rsid w:val="004149AE"/>
    <w:rsid w:val="00415E19"/>
    <w:rsid w:val="00416981"/>
    <w:rsid w:val="004176EA"/>
    <w:rsid w:val="0041784A"/>
    <w:rsid w:val="00417A44"/>
    <w:rsid w:val="0042068B"/>
    <w:rsid w:val="0042388E"/>
    <w:rsid w:val="00425E3E"/>
    <w:rsid w:val="00426387"/>
    <w:rsid w:val="004263A7"/>
    <w:rsid w:val="00426D18"/>
    <w:rsid w:val="004303CD"/>
    <w:rsid w:val="004306B3"/>
    <w:rsid w:val="0043234E"/>
    <w:rsid w:val="004324B0"/>
    <w:rsid w:val="0043444E"/>
    <w:rsid w:val="004350F8"/>
    <w:rsid w:val="004361D1"/>
    <w:rsid w:val="00436CBD"/>
    <w:rsid w:val="004401C9"/>
    <w:rsid w:val="00441F3F"/>
    <w:rsid w:val="00442F05"/>
    <w:rsid w:val="0044352E"/>
    <w:rsid w:val="00444745"/>
    <w:rsid w:val="00444B9B"/>
    <w:rsid w:val="004467A8"/>
    <w:rsid w:val="00447E76"/>
    <w:rsid w:val="00450C20"/>
    <w:rsid w:val="00451483"/>
    <w:rsid w:val="0045150F"/>
    <w:rsid w:val="00453002"/>
    <w:rsid w:val="00453C81"/>
    <w:rsid w:val="00456871"/>
    <w:rsid w:val="00460C91"/>
    <w:rsid w:val="0046224F"/>
    <w:rsid w:val="00462CB1"/>
    <w:rsid w:val="00463114"/>
    <w:rsid w:val="004641BE"/>
    <w:rsid w:val="00464F67"/>
    <w:rsid w:val="00465002"/>
    <w:rsid w:val="00467E29"/>
    <w:rsid w:val="00470B5E"/>
    <w:rsid w:val="00470C3E"/>
    <w:rsid w:val="00471868"/>
    <w:rsid w:val="00473096"/>
    <w:rsid w:val="0047360E"/>
    <w:rsid w:val="004739B1"/>
    <w:rsid w:val="00475FE2"/>
    <w:rsid w:val="00476254"/>
    <w:rsid w:val="00476459"/>
    <w:rsid w:val="00476D57"/>
    <w:rsid w:val="0047727D"/>
    <w:rsid w:val="00477344"/>
    <w:rsid w:val="00480733"/>
    <w:rsid w:val="004820FD"/>
    <w:rsid w:val="00483B4A"/>
    <w:rsid w:val="00483E46"/>
    <w:rsid w:val="00484ED0"/>
    <w:rsid w:val="00485450"/>
    <w:rsid w:val="00485A26"/>
    <w:rsid w:val="0048608B"/>
    <w:rsid w:val="00486129"/>
    <w:rsid w:val="00486E2E"/>
    <w:rsid w:val="00487819"/>
    <w:rsid w:val="004913F4"/>
    <w:rsid w:val="00492A86"/>
    <w:rsid w:val="004944AD"/>
    <w:rsid w:val="00494CC3"/>
    <w:rsid w:val="004952F1"/>
    <w:rsid w:val="0049583B"/>
    <w:rsid w:val="00495BB7"/>
    <w:rsid w:val="004972AE"/>
    <w:rsid w:val="004A0D80"/>
    <w:rsid w:val="004A20EF"/>
    <w:rsid w:val="004A24ED"/>
    <w:rsid w:val="004A31DB"/>
    <w:rsid w:val="004A34C6"/>
    <w:rsid w:val="004A376A"/>
    <w:rsid w:val="004A38C8"/>
    <w:rsid w:val="004A4595"/>
    <w:rsid w:val="004A64DE"/>
    <w:rsid w:val="004A6ED9"/>
    <w:rsid w:val="004A6F1B"/>
    <w:rsid w:val="004A72C4"/>
    <w:rsid w:val="004A750D"/>
    <w:rsid w:val="004B099C"/>
    <w:rsid w:val="004B1266"/>
    <w:rsid w:val="004B2DE8"/>
    <w:rsid w:val="004B3956"/>
    <w:rsid w:val="004B3F72"/>
    <w:rsid w:val="004B44A6"/>
    <w:rsid w:val="004B4512"/>
    <w:rsid w:val="004C06AD"/>
    <w:rsid w:val="004C0B27"/>
    <w:rsid w:val="004C1045"/>
    <w:rsid w:val="004C1F36"/>
    <w:rsid w:val="004C2232"/>
    <w:rsid w:val="004C2895"/>
    <w:rsid w:val="004C2B13"/>
    <w:rsid w:val="004C3169"/>
    <w:rsid w:val="004C3428"/>
    <w:rsid w:val="004C371A"/>
    <w:rsid w:val="004C376F"/>
    <w:rsid w:val="004C48DC"/>
    <w:rsid w:val="004C4B12"/>
    <w:rsid w:val="004C575A"/>
    <w:rsid w:val="004C6104"/>
    <w:rsid w:val="004C6507"/>
    <w:rsid w:val="004C6CDA"/>
    <w:rsid w:val="004D09C9"/>
    <w:rsid w:val="004D0CCF"/>
    <w:rsid w:val="004D2190"/>
    <w:rsid w:val="004D2851"/>
    <w:rsid w:val="004D2867"/>
    <w:rsid w:val="004D2D66"/>
    <w:rsid w:val="004D3B2F"/>
    <w:rsid w:val="004D4864"/>
    <w:rsid w:val="004D4EEF"/>
    <w:rsid w:val="004D601C"/>
    <w:rsid w:val="004D6198"/>
    <w:rsid w:val="004D6DE1"/>
    <w:rsid w:val="004D6FFE"/>
    <w:rsid w:val="004D7330"/>
    <w:rsid w:val="004D7679"/>
    <w:rsid w:val="004D7CD3"/>
    <w:rsid w:val="004D7CE2"/>
    <w:rsid w:val="004D7E39"/>
    <w:rsid w:val="004E00FE"/>
    <w:rsid w:val="004E0F47"/>
    <w:rsid w:val="004E22B3"/>
    <w:rsid w:val="004E2AA4"/>
    <w:rsid w:val="004E3C39"/>
    <w:rsid w:val="004E3ED0"/>
    <w:rsid w:val="004E500D"/>
    <w:rsid w:val="004E6DAF"/>
    <w:rsid w:val="004E734D"/>
    <w:rsid w:val="004E7920"/>
    <w:rsid w:val="004E7D53"/>
    <w:rsid w:val="004E7FC0"/>
    <w:rsid w:val="004F043D"/>
    <w:rsid w:val="004F0A19"/>
    <w:rsid w:val="004F1342"/>
    <w:rsid w:val="004F15A5"/>
    <w:rsid w:val="004F1F92"/>
    <w:rsid w:val="004F43E9"/>
    <w:rsid w:val="004F55AD"/>
    <w:rsid w:val="004F5B6C"/>
    <w:rsid w:val="004F69DC"/>
    <w:rsid w:val="004F7865"/>
    <w:rsid w:val="005006A2"/>
    <w:rsid w:val="00500A19"/>
    <w:rsid w:val="005021FC"/>
    <w:rsid w:val="005022B7"/>
    <w:rsid w:val="005039C3"/>
    <w:rsid w:val="005048A8"/>
    <w:rsid w:val="00505722"/>
    <w:rsid w:val="0050640E"/>
    <w:rsid w:val="00506AA1"/>
    <w:rsid w:val="00506EC6"/>
    <w:rsid w:val="00506FD5"/>
    <w:rsid w:val="005072FE"/>
    <w:rsid w:val="00507507"/>
    <w:rsid w:val="005076F0"/>
    <w:rsid w:val="00507743"/>
    <w:rsid w:val="00507DC1"/>
    <w:rsid w:val="005101DE"/>
    <w:rsid w:val="005107A7"/>
    <w:rsid w:val="005107DF"/>
    <w:rsid w:val="00510B80"/>
    <w:rsid w:val="0051288E"/>
    <w:rsid w:val="005128F8"/>
    <w:rsid w:val="005139C5"/>
    <w:rsid w:val="00513C77"/>
    <w:rsid w:val="00514484"/>
    <w:rsid w:val="00515A80"/>
    <w:rsid w:val="0051643A"/>
    <w:rsid w:val="00516456"/>
    <w:rsid w:val="00516725"/>
    <w:rsid w:val="0052000B"/>
    <w:rsid w:val="00520825"/>
    <w:rsid w:val="00520BD5"/>
    <w:rsid w:val="00522CFC"/>
    <w:rsid w:val="00522D7A"/>
    <w:rsid w:val="005230B5"/>
    <w:rsid w:val="00525C19"/>
    <w:rsid w:val="00530E59"/>
    <w:rsid w:val="00533F00"/>
    <w:rsid w:val="00533F15"/>
    <w:rsid w:val="005347A3"/>
    <w:rsid w:val="005347C9"/>
    <w:rsid w:val="00534DD1"/>
    <w:rsid w:val="00534E20"/>
    <w:rsid w:val="00534E52"/>
    <w:rsid w:val="00536A37"/>
    <w:rsid w:val="00537A61"/>
    <w:rsid w:val="00537C5E"/>
    <w:rsid w:val="00537D68"/>
    <w:rsid w:val="005405DF"/>
    <w:rsid w:val="0054076E"/>
    <w:rsid w:val="005407B1"/>
    <w:rsid w:val="00541BF8"/>
    <w:rsid w:val="00541DC1"/>
    <w:rsid w:val="005437BC"/>
    <w:rsid w:val="00543B66"/>
    <w:rsid w:val="00544309"/>
    <w:rsid w:val="0054569E"/>
    <w:rsid w:val="005456C3"/>
    <w:rsid w:val="005463E3"/>
    <w:rsid w:val="00546C21"/>
    <w:rsid w:val="00547D87"/>
    <w:rsid w:val="00550F8C"/>
    <w:rsid w:val="00551675"/>
    <w:rsid w:val="00551C67"/>
    <w:rsid w:val="00551F3A"/>
    <w:rsid w:val="005530E2"/>
    <w:rsid w:val="005534EB"/>
    <w:rsid w:val="00553C80"/>
    <w:rsid w:val="005569E9"/>
    <w:rsid w:val="00556C31"/>
    <w:rsid w:val="0055744C"/>
    <w:rsid w:val="0056006B"/>
    <w:rsid w:val="00560760"/>
    <w:rsid w:val="00561258"/>
    <w:rsid w:val="00563311"/>
    <w:rsid w:val="005640C5"/>
    <w:rsid w:val="005646CD"/>
    <w:rsid w:val="00564954"/>
    <w:rsid w:val="00564A40"/>
    <w:rsid w:val="0056641E"/>
    <w:rsid w:val="00566ECF"/>
    <w:rsid w:val="005672CB"/>
    <w:rsid w:val="005674E5"/>
    <w:rsid w:val="00567D6C"/>
    <w:rsid w:val="0057079C"/>
    <w:rsid w:val="0057122A"/>
    <w:rsid w:val="00571397"/>
    <w:rsid w:val="005717B2"/>
    <w:rsid w:val="00571B58"/>
    <w:rsid w:val="00572361"/>
    <w:rsid w:val="00573710"/>
    <w:rsid w:val="00573AF8"/>
    <w:rsid w:val="00574A5D"/>
    <w:rsid w:val="005769D5"/>
    <w:rsid w:val="00576CBB"/>
    <w:rsid w:val="00577C8C"/>
    <w:rsid w:val="00580DA8"/>
    <w:rsid w:val="00582810"/>
    <w:rsid w:val="00582962"/>
    <w:rsid w:val="00583CDE"/>
    <w:rsid w:val="005848DB"/>
    <w:rsid w:val="00586DEF"/>
    <w:rsid w:val="00587473"/>
    <w:rsid w:val="005874A1"/>
    <w:rsid w:val="005926C2"/>
    <w:rsid w:val="00592C53"/>
    <w:rsid w:val="00594F07"/>
    <w:rsid w:val="00594F38"/>
    <w:rsid w:val="005957E8"/>
    <w:rsid w:val="00595AEE"/>
    <w:rsid w:val="00595FF7"/>
    <w:rsid w:val="0059606C"/>
    <w:rsid w:val="005961FC"/>
    <w:rsid w:val="005968E5"/>
    <w:rsid w:val="00596D94"/>
    <w:rsid w:val="00596FA2"/>
    <w:rsid w:val="00597B26"/>
    <w:rsid w:val="00597C81"/>
    <w:rsid w:val="005A1435"/>
    <w:rsid w:val="005A3E9B"/>
    <w:rsid w:val="005A55D2"/>
    <w:rsid w:val="005A6752"/>
    <w:rsid w:val="005A6F7D"/>
    <w:rsid w:val="005A77A3"/>
    <w:rsid w:val="005B05D7"/>
    <w:rsid w:val="005B1D6E"/>
    <w:rsid w:val="005B353B"/>
    <w:rsid w:val="005B4B8B"/>
    <w:rsid w:val="005B4E86"/>
    <w:rsid w:val="005B615E"/>
    <w:rsid w:val="005B6DAC"/>
    <w:rsid w:val="005B7033"/>
    <w:rsid w:val="005B735D"/>
    <w:rsid w:val="005C0E18"/>
    <w:rsid w:val="005C1DC8"/>
    <w:rsid w:val="005C2497"/>
    <w:rsid w:val="005C2651"/>
    <w:rsid w:val="005C37C0"/>
    <w:rsid w:val="005C3F9C"/>
    <w:rsid w:val="005C40C3"/>
    <w:rsid w:val="005C4601"/>
    <w:rsid w:val="005C6D16"/>
    <w:rsid w:val="005C6DC7"/>
    <w:rsid w:val="005C7949"/>
    <w:rsid w:val="005D0596"/>
    <w:rsid w:val="005D072A"/>
    <w:rsid w:val="005D19E9"/>
    <w:rsid w:val="005D2CB2"/>
    <w:rsid w:val="005D33BA"/>
    <w:rsid w:val="005D40F6"/>
    <w:rsid w:val="005D5571"/>
    <w:rsid w:val="005D6610"/>
    <w:rsid w:val="005E0616"/>
    <w:rsid w:val="005E0829"/>
    <w:rsid w:val="005E15A5"/>
    <w:rsid w:val="005E1D23"/>
    <w:rsid w:val="005E2458"/>
    <w:rsid w:val="005E5436"/>
    <w:rsid w:val="005E5B7F"/>
    <w:rsid w:val="005E5DA8"/>
    <w:rsid w:val="005E5FA0"/>
    <w:rsid w:val="005E6BBC"/>
    <w:rsid w:val="005E6E59"/>
    <w:rsid w:val="005E71CA"/>
    <w:rsid w:val="005F07AA"/>
    <w:rsid w:val="005F31D8"/>
    <w:rsid w:val="005F4735"/>
    <w:rsid w:val="005F4FCE"/>
    <w:rsid w:val="005F51C3"/>
    <w:rsid w:val="005F5804"/>
    <w:rsid w:val="005F675D"/>
    <w:rsid w:val="005F6A07"/>
    <w:rsid w:val="005F78B0"/>
    <w:rsid w:val="00601DCF"/>
    <w:rsid w:val="0060369A"/>
    <w:rsid w:val="00605AC7"/>
    <w:rsid w:val="00605BFE"/>
    <w:rsid w:val="00605F29"/>
    <w:rsid w:val="00607032"/>
    <w:rsid w:val="0061042F"/>
    <w:rsid w:val="00610E34"/>
    <w:rsid w:val="0061105D"/>
    <w:rsid w:val="006112BF"/>
    <w:rsid w:val="00614F40"/>
    <w:rsid w:val="0061509A"/>
    <w:rsid w:val="00616F7D"/>
    <w:rsid w:val="006171DD"/>
    <w:rsid w:val="0062030D"/>
    <w:rsid w:val="006203B3"/>
    <w:rsid w:val="006207B4"/>
    <w:rsid w:val="00620C7D"/>
    <w:rsid w:val="006214CE"/>
    <w:rsid w:val="006221CD"/>
    <w:rsid w:val="006254C8"/>
    <w:rsid w:val="00627622"/>
    <w:rsid w:val="0063092E"/>
    <w:rsid w:val="00630DBB"/>
    <w:rsid w:val="0063161B"/>
    <w:rsid w:val="00631CD4"/>
    <w:rsid w:val="0063227D"/>
    <w:rsid w:val="0063387D"/>
    <w:rsid w:val="00633FAF"/>
    <w:rsid w:val="006341BF"/>
    <w:rsid w:val="0063545C"/>
    <w:rsid w:val="00635BF3"/>
    <w:rsid w:val="00635E84"/>
    <w:rsid w:val="006379E6"/>
    <w:rsid w:val="00640C27"/>
    <w:rsid w:val="00643009"/>
    <w:rsid w:val="00643B22"/>
    <w:rsid w:val="006460B5"/>
    <w:rsid w:val="0064627D"/>
    <w:rsid w:val="00647A50"/>
    <w:rsid w:val="00647E24"/>
    <w:rsid w:val="00650C70"/>
    <w:rsid w:val="00651694"/>
    <w:rsid w:val="006520E0"/>
    <w:rsid w:val="00652F1F"/>
    <w:rsid w:val="00652FB6"/>
    <w:rsid w:val="006540DB"/>
    <w:rsid w:val="0065463A"/>
    <w:rsid w:val="006550EB"/>
    <w:rsid w:val="006557C9"/>
    <w:rsid w:val="006564BD"/>
    <w:rsid w:val="00656D12"/>
    <w:rsid w:val="00656F4C"/>
    <w:rsid w:val="00660638"/>
    <w:rsid w:val="00661CE3"/>
    <w:rsid w:val="00665433"/>
    <w:rsid w:val="00665E7E"/>
    <w:rsid w:val="0066712A"/>
    <w:rsid w:val="00667748"/>
    <w:rsid w:val="00672965"/>
    <w:rsid w:val="00672E2F"/>
    <w:rsid w:val="00673881"/>
    <w:rsid w:val="006739EB"/>
    <w:rsid w:val="0067489E"/>
    <w:rsid w:val="006749D9"/>
    <w:rsid w:val="00675A94"/>
    <w:rsid w:val="00675BA5"/>
    <w:rsid w:val="00676541"/>
    <w:rsid w:val="00676A47"/>
    <w:rsid w:val="0067769B"/>
    <w:rsid w:val="00677CD1"/>
    <w:rsid w:val="00677E89"/>
    <w:rsid w:val="00681431"/>
    <w:rsid w:val="00681691"/>
    <w:rsid w:val="006816F5"/>
    <w:rsid w:val="0068359F"/>
    <w:rsid w:val="006837DC"/>
    <w:rsid w:val="00684109"/>
    <w:rsid w:val="00686BF1"/>
    <w:rsid w:val="006872D9"/>
    <w:rsid w:val="00687993"/>
    <w:rsid w:val="00687A94"/>
    <w:rsid w:val="00690213"/>
    <w:rsid w:val="00690DEC"/>
    <w:rsid w:val="00690E9B"/>
    <w:rsid w:val="006910BD"/>
    <w:rsid w:val="0069218E"/>
    <w:rsid w:val="006925C2"/>
    <w:rsid w:val="00693854"/>
    <w:rsid w:val="006952E4"/>
    <w:rsid w:val="00695EDC"/>
    <w:rsid w:val="0069605E"/>
    <w:rsid w:val="006971A4"/>
    <w:rsid w:val="00697919"/>
    <w:rsid w:val="00697A0B"/>
    <w:rsid w:val="00697BC8"/>
    <w:rsid w:val="006A0217"/>
    <w:rsid w:val="006A04B7"/>
    <w:rsid w:val="006A0E34"/>
    <w:rsid w:val="006A1AD5"/>
    <w:rsid w:val="006A24B9"/>
    <w:rsid w:val="006A4CF4"/>
    <w:rsid w:val="006A4E86"/>
    <w:rsid w:val="006A6C89"/>
    <w:rsid w:val="006B001C"/>
    <w:rsid w:val="006B0B7D"/>
    <w:rsid w:val="006B0F5F"/>
    <w:rsid w:val="006B136E"/>
    <w:rsid w:val="006B194F"/>
    <w:rsid w:val="006B4929"/>
    <w:rsid w:val="006B5694"/>
    <w:rsid w:val="006B644D"/>
    <w:rsid w:val="006B6C44"/>
    <w:rsid w:val="006B745C"/>
    <w:rsid w:val="006C028F"/>
    <w:rsid w:val="006C1478"/>
    <w:rsid w:val="006C1953"/>
    <w:rsid w:val="006C1B3F"/>
    <w:rsid w:val="006C2C5F"/>
    <w:rsid w:val="006C31C4"/>
    <w:rsid w:val="006C44FA"/>
    <w:rsid w:val="006C454C"/>
    <w:rsid w:val="006C47F8"/>
    <w:rsid w:val="006C59B9"/>
    <w:rsid w:val="006C5F61"/>
    <w:rsid w:val="006C63E4"/>
    <w:rsid w:val="006C6A67"/>
    <w:rsid w:val="006C6C3C"/>
    <w:rsid w:val="006C758C"/>
    <w:rsid w:val="006D075F"/>
    <w:rsid w:val="006D0AF4"/>
    <w:rsid w:val="006D1941"/>
    <w:rsid w:val="006D1BE0"/>
    <w:rsid w:val="006D1EAC"/>
    <w:rsid w:val="006D248F"/>
    <w:rsid w:val="006D2532"/>
    <w:rsid w:val="006D2851"/>
    <w:rsid w:val="006D2EEE"/>
    <w:rsid w:val="006D3789"/>
    <w:rsid w:val="006D37B6"/>
    <w:rsid w:val="006D3BCA"/>
    <w:rsid w:val="006D4026"/>
    <w:rsid w:val="006D4285"/>
    <w:rsid w:val="006D4534"/>
    <w:rsid w:val="006D4539"/>
    <w:rsid w:val="006D4B36"/>
    <w:rsid w:val="006D4D78"/>
    <w:rsid w:val="006D67ED"/>
    <w:rsid w:val="006D742D"/>
    <w:rsid w:val="006E07A9"/>
    <w:rsid w:val="006E0AAD"/>
    <w:rsid w:val="006E0B21"/>
    <w:rsid w:val="006E18B2"/>
    <w:rsid w:val="006E19B6"/>
    <w:rsid w:val="006E1B0E"/>
    <w:rsid w:val="006E1EAC"/>
    <w:rsid w:val="006E2A7E"/>
    <w:rsid w:val="006E3306"/>
    <w:rsid w:val="006E41B5"/>
    <w:rsid w:val="006E46EA"/>
    <w:rsid w:val="006E472B"/>
    <w:rsid w:val="006E4D64"/>
    <w:rsid w:val="006E51D4"/>
    <w:rsid w:val="006E5314"/>
    <w:rsid w:val="006E5738"/>
    <w:rsid w:val="006E6BFC"/>
    <w:rsid w:val="006E6E41"/>
    <w:rsid w:val="006E7522"/>
    <w:rsid w:val="006E7A3C"/>
    <w:rsid w:val="006E7C14"/>
    <w:rsid w:val="006F0749"/>
    <w:rsid w:val="006F1B94"/>
    <w:rsid w:val="006F1D4D"/>
    <w:rsid w:val="006F21C2"/>
    <w:rsid w:val="006F3608"/>
    <w:rsid w:val="006F3D20"/>
    <w:rsid w:val="006F4127"/>
    <w:rsid w:val="006F4BFC"/>
    <w:rsid w:val="006F6CE3"/>
    <w:rsid w:val="006F70F9"/>
    <w:rsid w:val="006F7A80"/>
    <w:rsid w:val="00701155"/>
    <w:rsid w:val="007025A5"/>
    <w:rsid w:val="00702668"/>
    <w:rsid w:val="00702E50"/>
    <w:rsid w:val="007030D1"/>
    <w:rsid w:val="00705F47"/>
    <w:rsid w:val="007069A4"/>
    <w:rsid w:val="00706CF4"/>
    <w:rsid w:val="00706E4A"/>
    <w:rsid w:val="0070709A"/>
    <w:rsid w:val="0071039B"/>
    <w:rsid w:val="0071054D"/>
    <w:rsid w:val="00710BD0"/>
    <w:rsid w:val="00712F17"/>
    <w:rsid w:val="0071318E"/>
    <w:rsid w:val="007144F0"/>
    <w:rsid w:val="00714772"/>
    <w:rsid w:val="0071553C"/>
    <w:rsid w:val="00716361"/>
    <w:rsid w:val="007164ED"/>
    <w:rsid w:val="00716527"/>
    <w:rsid w:val="0071760F"/>
    <w:rsid w:val="00722319"/>
    <w:rsid w:val="0072305C"/>
    <w:rsid w:val="00724CFD"/>
    <w:rsid w:val="00726C8F"/>
    <w:rsid w:val="00727E67"/>
    <w:rsid w:val="00727EFD"/>
    <w:rsid w:val="0073074F"/>
    <w:rsid w:val="00731A58"/>
    <w:rsid w:val="00731C95"/>
    <w:rsid w:val="00732A01"/>
    <w:rsid w:val="007330CB"/>
    <w:rsid w:val="00733681"/>
    <w:rsid w:val="007343FE"/>
    <w:rsid w:val="0073518F"/>
    <w:rsid w:val="007353CC"/>
    <w:rsid w:val="007354EA"/>
    <w:rsid w:val="007360C1"/>
    <w:rsid w:val="00736228"/>
    <w:rsid w:val="00736D90"/>
    <w:rsid w:val="00737128"/>
    <w:rsid w:val="00737534"/>
    <w:rsid w:val="00737C13"/>
    <w:rsid w:val="00740AB0"/>
    <w:rsid w:val="00740CF9"/>
    <w:rsid w:val="00741320"/>
    <w:rsid w:val="007418D9"/>
    <w:rsid w:val="007419FA"/>
    <w:rsid w:val="00742176"/>
    <w:rsid w:val="00742256"/>
    <w:rsid w:val="00743989"/>
    <w:rsid w:val="00744CD0"/>
    <w:rsid w:val="0074546E"/>
    <w:rsid w:val="00747CD1"/>
    <w:rsid w:val="00747D93"/>
    <w:rsid w:val="00750CB2"/>
    <w:rsid w:val="00751A07"/>
    <w:rsid w:val="00751E12"/>
    <w:rsid w:val="00751F5E"/>
    <w:rsid w:val="007520C8"/>
    <w:rsid w:val="00752143"/>
    <w:rsid w:val="0075215F"/>
    <w:rsid w:val="00752510"/>
    <w:rsid w:val="00754EE9"/>
    <w:rsid w:val="00755E70"/>
    <w:rsid w:val="00755FE1"/>
    <w:rsid w:val="007572EA"/>
    <w:rsid w:val="00757443"/>
    <w:rsid w:val="0076032F"/>
    <w:rsid w:val="0076059F"/>
    <w:rsid w:val="00760EB9"/>
    <w:rsid w:val="00762749"/>
    <w:rsid w:val="007631E8"/>
    <w:rsid w:val="007643D8"/>
    <w:rsid w:val="007648CD"/>
    <w:rsid w:val="00765082"/>
    <w:rsid w:val="00766354"/>
    <w:rsid w:val="00766BC0"/>
    <w:rsid w:val="00766CC4"/>
    <w:rsid w:val="00766D5B"/>
    <w:rsid w:val="00767A10"/>
    <w:rsid w:val="00767B22"/>
    <w:rsid w:val="00767C42"/>
    <w:rsid w:val="007707D9"/>
    <w:rsid w:val="00771234"/>
    <w:rsid w:val="0077215C"/>
    <w:rsid w:val="007739FF"/>
    <w:rsid w:val="00774060"/>
    <w:rsid w:val="007751D2"/>
    <w:rsid w:val="00775659"/>
    <w:rsid w:val="007765B9"/>
    <w:rsid w:val="00781459"/>
    <w:rsid w:val="00781496"/>
    <w:rsid w:val="00781824"/>
    <w:rsid w:val="00781A0A"/>
    <w:rsid w:val="00782477"/>
    <w:rsid w:val="00782D6B"/>
    <w:rsid w:val="00783223"/>
    <w:rsid w:val="0078371D"/>
    <w:rsid w:val="00783BAC"/>
    <w:rsid w:val="00784945"/>
    <w:rsid w:val="00785BF6"/>
    <w:rsid w:val="00785C40"/>
    <w:rsid w:val="00786C71"/>
    <w:rsid w:val="00786D12"/>
    <w:rsid w:val="00786FD7"/>
    <w:rsid w:val="007870C2"/>
    <w:rsid w:val="00790F0B"/>
    <w:rsid w:val="007948F6"/>
    <w:rsid w:val="00794C7E"/>
    <w:rsid w:val="007963C4"/>
    <w:rsid w:val="007968CD"/>
    <w:rsid w:val="0079750C"/>
    <w:rsid w:val="007A0138"/>
    <w:rsid w:val="007A0660"/>
    <w:rsid w:val="007A0C9B"/>
    <w:rsid w:val="007A0CF0"/>
    <w:rsid w:val="007A22CF"/>
    <w:rsid w:val="007A3655"/>
    <w:rsid w:val="007A39F3"/>
    <w:rsid w:val="007A553B"/>
    <w:rsid w:val="007A5761"/>
    <w:rsid w:val="007A58AF"/>
    <w:rsid w:val="007A5B79"/>
    <w:rsid w:val="007A7BB9"/>
    <w:rsid w:val="007B0F38"/>
    <w:rsid w:val="007B113D"/>
    <w:rsid w:val="007B1906"/>
    <w:rsid w:val="007B2E21"/>
    <w:rsid w:val="007B31D7"/>
    <w:rsid w:val="007B32BA"/>
    <w:rsid w:val="007B3A17"/>
    <w:rsid w:val="007B3A7D"/>
    <w:rsid w:val="007B46D7"/>
    <w:rsid w:val="007B4933"/>
    <w:rsid w:val="007B689E"/>
    <w:rsid w:val="007B7C12"/>
    <w:rsid w:val="007B7F68"/>
    <w:rsid w:val="007C00BC"/>
    <w:rsid w:val="007C133B"/>
    <w:rsid w:val="007C1390"/>
    <w:rsid w:val="007C1583"/>
    <w:rsid w:val="007C21A3"/>
    <w:rsid w:val="007C24B4"/>
    <w:rsid w:val="007C3178"/>
    <w:rsid w:val="007C5934"/>
    <w:rsid w:val="007C5987"/>
    <w:rsid w:val="007C7722"/>
    <w:rsid w:val="007C79D0"/>
    <w:rsid w:val="007D0A2A"/>
    <w:rsid w:val="007D0C9F"/>
    <w:rsid w:val="007D115E"/>
    <w:rsid w:val="007D1E32"/>
    <w:rsid w:val="007D2D0F"/>
    <w:rsid w:val="007D3AE5"/>
    <w:rsid w:val="007D3FB0"/>
    <w:rsid w:val="007D4516"/>
    <w:rsid w:val="007D4806"/>
    <w:rsid w:val="007D4AFA"/>
    <w:rsid w:val="007D5311"/>
    <w:rsid w:val="007D6558"/>
    <w:rsid w:val="007D71FC"/>
    <w:rsid w:val="007E025D"/>
    <w:rsid w:val="007E0469"/>
    <w:rsid w:val="007E10B8"/>
    <w:rsid w:val="007E10C9"/>
    <w:rsid w:val="007E146B"/>
    <w:rsid w:val="007E1BAC"/>
    <w:rsid w:val="007E2314"/>
    <w:rsid w:val="007E2CF9"/>
    <w:rsid w:val="007E30D6"/>
    <w:rsid w:val="007E33DD"/>
    <w:rsid w:val="007E345E"/>
    <w:rsid w:val="007E4E74"/>
    <w:rsid w:val="007E4E9D"/>
    <w:rsid w:val="007E7095"/>
    <w:rsid w:val="007E79C3"/>
    <w:rsid w:val="007E7F14"/>
    <w:rsid w:val="007F00AE"/>
    <w:rsid w:val="007F00F7"/>
    <w:rsid w:val="007F1AB4"/>
    <w:rsid w:val="007F3563"/>
    <w:rsid w:val="007F38CE"/>
    <w:rsid w:val="007F39DE"/>
    <w:rsid w:val="007F3F3F"/>
    <w:rsid w:val="007F47D2"/>
    <w:rsid w:val="007F4A8A"/>
    <w:rsid w:val="007F5DC7"/>
    <w:rsid w:val="007F653F"/>
    <w:rsid w:val="007F6823"/>
    <w:rsid w:val="007F7979"/>
    <w:rsid w:val="007F7E9C"/>
    <w:rsid w:val="00800FB5"/>
    <w:rsid w:val="008010A3"/>
    <w:rsid w:val="008012CC"/>
    <w:rsid w:val="0080504A"/>
    <w:rsid w:val="0080649F"/>
    <w:rsid w:val="00812648"/>
    <w:rsid w:val="00814E61"/>
    <w:rsid w:val="00815B00"/>
    <w:rsid w:val="00815B86"/>
    <w:rsid w:val="00815E3F"/>
    <w:rsid w:val="0081620A"/>
    <w:rsid w:val="008169E2"/>
    <w:rsid w:val="00821ED1"/>
    <w:rsid w:val="008220CB"/>
    <w:rsid w:val="008228BB"/>
    <w:rsid w:val="00823744"/>
    <w:rsid w:val="00823CC0"/>
    <w:rsid w:val="00824547"/>
    <w:rsid w:val="00826525"/>
    <w:rsid w:val="008265B8"/>
    <w:rsid w:val="00826DC1"/>
    <w:rsid w:val="00827E53"/>
    <w:rsid w:val="0083075B"/>
    <w:rsid w:val="008310CB"/>
    <w:rsid w:val="00831E43"/>
    <w:rsid w:val="00831E88"/>
    <w:rsid w:val="008332E8"/>
    <w:rsid w:val="008339C4"/>
    <w:rsid w:val="008339DC"/>
    <w:rsid w:val="00833EF4"/>
    <w:rsid w:val="008342E4"/>
    <w:rsid w:val="008348CE"/>
    <w:rsid w:val="00834BA4"/>
    <w:rsid w:val="00836500"/>
    <w:rsid w:val="008403AC"/>
    <w:rsid w:val="00841F47"/>
    <w:rsid w:val="00842037"/>
    <w:rsid w:val="00842D89"/>
    <w:rsid w:val="00842F26"/>
    <w:rsid w:val="00844316"/>
    <w:rsid w:val="00844DF6"/>
    <w:rsid w:val="00845E62"/>
    <w:rsid w:val="0084630F"/>
    <w:rsid w:val="0084765D"/>
    <w:rsid w:val="00850D7A"/>
    <w:rsid w:val="008528F2"/>
    <w:rsid w:val="00852B40"/>
    <w:rsid w:val="0085390F"/>
    <w:rsid w:val="00854CE7"/>
    <w:rsid w:val="008556A1"/>
    <w:rsid w:val="00857494"/>
    <w:rsid w:val="008578BB"/>
    <w:rsid w:val="00860314"/>
    <w:rsid w:val="00860415"/>
    <w:rsid w:val="00860EB6"/>
    <w:rsid w:val="008617CB"/>
    <w:rsid w:val="00861C9B"/>
    <w:rsid w:val="00861E65"/>
    <w:rsid w:val="00862D2D"/>
    <w:rsid w:val="0086521D"/>
    <w:rsid w:val="008659B7"/>
    <w:rsid w:val="008659C1"/>
    <w:rsid w:val="00865D27"/>
    <w:rsid w:val="00865F6F"/>
    <w:rsid w:val="00866719"/>
    <w:rsid w:val="0086685B"/>
    <w:rsid w:val="00867EB5"/>
    <w:rsid w:val="0087111D"/>
    <w:rsid w:val="00871865"/>
    <w:rsid w:val="00871BB8"/>
    <w:rsid w:val="00872964"/>
    <w:rsid w:val="00872DF4"/>
    <w:rsid w:val="00873375"/>
    <w:rsid w:val="008736F1"/>
    <w:rsid w:val="00874877"/>
    <w:rsid w:val="00874D00"/>
    <w:rsid w:val="00875503"/>
    <w:rsid w:val="00875E93"/>
    <w:rsid w:val="00876036"/>
    <w:rsid w:val="008767F8"/>
    <w:rsid w:val="00877E05"/>
    <w:rsid w:val="00880DC3"/>
    <w:rsid w:val="00881BDD"/>
    <w:rsid w:val="0088225F"/>
    <w:rsid w:val="00882D45"/>
    <w:rsid w:val="00883499"/>
    <w:rsid w:val="008846A9"/>
    <w:rsid w:val="00885069"/>
    <w:rsid w:val="00885F9C"/>
    <w:rsid w:val="0088655E"/>
    <w:rsid w:val="00890386"/>
    <w:rsid w:val="00890D80"/>
    <w:rsid w:val="008925EE"/>
    <w:rsid w:val="00893A4C"/>
    <w:rsid w:val="00893CD9"/>
    <w:rsid w:val="0089609E"/>
    <w:rsid w:val="00897227"/>
    <w:rsid w:val="008975C2"/>
    <w:rsid w:val="008A0745"/>
    <w:rsid w:val="008A1822"/>
    <w:rsid w:val="008A190C"/>
    <w:rsid w:val="008A1ACB"/>
    <w:rsid w:val="008A1DAE"/>
    <w:rsid w:val="008A2B21"/>
    <w:rsid w:val="008A2DE2"/>
    <w:rsid w:val="008A4BDF"/>
    <w:rsid w:val="008A5C46"/>
    <w:rsid w:val="008A5D2F"/>
    <w:rsid w:val="008A7008"/>
    <w:rsid w:val="008B12E5"/>
    <w:rsid w:val="008B1FA5"/>
    <w:rsid w:val="008B2671"/>
    <w:rsid w:val="008B31DA"/>
    <w:rsid w:val="008B3FDE"/>
    <w:rsid w:val="008B471C"/>
    <w:rsid w:val="008B4729"/>
    <w:rsid w:val="008B4F65"/>
    <w:rsid w:val="008B546E"/>
    <w:rsid w:val="008B7468"/>
    <w:rsid w:val="008C05BE"/>
    <w:rsid w:val="008C1650"/>
    <w:rsid w:val="008C181F"/>
    <w:rsid w:val="008C1D02"/>
    <w:rsid w:val="008C1E0B"/>
    <w:rsid w:val="008C3694"/>
    <w:rsid w:val="008C5CF6"/>
    <w:rsid w:val="008C5D5F"/>
    <w:rsid w:val="008C5ECC"/>
    <w:rsid w:val="008C7809"/>
    <w:rsid w:val="008D0B72"/>
    <w:rsid w:val="008D216F"/>
    <w:rsid w:val="008D49E5"/>
    <w:rsid w:val="008D54E2"/>
    <w:rsid w:val="008D70EC"/>
    <w:rsid w:val="008D72D4"/>
    <w:rsid w:val="008D7B7B"/>
    <w:rsid w:val="008D7F28"/>
    <w:rsid w:val="008E0084"/>
    <w:rsid w:val="008E0CF3"/>
    <w:rsid w:val="008E236E"/>
    <w:rsid w:val="008E3588"/>
    <w:rsid w:val="008E367E"/>
    <w:rsid w:val="008E37FC"/>
    <w:rsid w:val="008E3A09"/>
    <w:rsid w:val="008E4700"/>
    <w:rsid w:val="008E4CC6"/>
    <w:rsid w:val="008E7853"/>
    <w:rsid w:val="008E7A59"/>
    <w:rsid w:val="008F0134"/>
    <w:rsid w:val="008F1DB1"/>
    <w:rsid w:val="008F3B38"/>
    <w:rsid w:val="008F3B44"/>
    <w:rsid w:val="008F432E"/>
    <w:rsid w:val="008F4459"/>
    <w:rsid w:val="008F74E1"/>
    <w:rsid w:val="00900AF0"/>
    <w:rsid w:val="00900B10"/>
    <w:rsid w:val="00900B79"/>
    <w:rsid w:val="00900BAC"/>
    <w:rsid w:val="0090147A"/>
    <w:rsid w:val="00904495"/>
    <w:rsid w:val="00904AFC"/>
    <w:rsid w:val="0090596E"/>
    <w:rsid w:val="00907F6E"/>
    <w:rsid w:val="009105EA"/>
    <w:rsid w:val="00910E12"/>
    <w:rsid w:val="00911AC7"/>
    <w:rsid w:val="00912C77"/>
    <w:rsid w:val="00914169"/>
    <w:rsid w:val="00914B52"/>
    <w:rsid w:val="00920655"/>
    <w:rsid w:val="009214BC"/>
    <w:rsid w:val="009215CF"/>
    <w:rsid w:val="009217A2"/>
    <w:rsid w:val="00922BEB"/>
    <w:rsid w:val="00923091"/>
    <w:rsid w:val="0092358D"/>
    <w:rsid w:val="00923BAD"/>
    <w:rsid w:val="0092478D"/>
    <w:rsid w:val="00925585"/>
    <w:rsid w:val="00925AAF"/>
    <w:rsid w:val="00925BB6"/>
    <w:rsid w:val="009269B0"/>
    <w:rsid w:val="00926BAA"/>
    <w:rsid w:val="009275C2"/>
    <w:rsid w:val="00930263"/>
    <w:rsid w:val="00930520"/>
    <w:rsid w:val="0093055D"/>
    <w:rsid w:val="00931458"/>
    <w:rsid w:val="009319D1"/>
    <w:rsid w:val="00931D32"/>
    <w:rsid w:val="00932398"/>
    <w:rsid w:val="0093313E"/>
    <w:rsid w:val="00933732"/>
    <w:rsid w:val="00933B43"/>
    <w:rsid w:val="00934EF7"/>
    <w:rsid w:val="00935945"/>
    <w:rsid w:val="00937DD8"/>
    <w:rsid w:val="00944237"/>
    <w:rsid w:val="00945177"/>
    <w:rsid w:val="009473DA"/>
    <w:rsid w:val="009479CE"/>
    <w:rsid w:val="00947D47"/>
    <w:rsid w:val="00950C71"/>
    <w:rsid w:val="00951BC6"/>
    <w:rsid w:val="00951F66"/>
    <w:rsid w:val="0095237D"/>
    <w:rsid w:val="00952A82"/>
    <w:rsid w:val="0095501C"/>
    <w:rsid w:val="00955146"/>
    <w:rsid w:val="00956E87"/>
    <w:rsid w:val="00960DC7"/>
    <w:rsid w:val="00962470"/>
    <w:rsid w:val="009624F5"/>
    <w:rsid w:val="009625E9"/>
    <w:rsid w:val="00963040"/>
    <w:rsid w:val="009630A8"/>
    <w:rsid w:val="00963222"/>
    <w:rsid w:val="00963230"/>
    <w:rsid w:val="00965EC3"/>
    <w:rsid w:val="00966FA5"/>
    <w:rsid w:val="00971445"/>
    <w:rsid w:val="00972C3A"/>
    <w:rsid w:val="00973AF8"/>
    <w:rsid w:val="00973E9D"/>
    <w:rsid w:val="00974047"/>
    <w:rsid w:val="009761B1"/>
    <w:rsid w:val="00980848"/>
    <w:rsid w:val="00981203"/>
    <w:rsid w:val="00981CE1"/>
    <w:rsid w:val="00981DF4"/>
    <w:rsid w:val="00982735"/>
    <w:rsid w:val="00982B94"/>
    <w:rsid w:val="00983174"/>
    <w:rsid w:val="00983781"/>
    <w:rsid w:val="00984654"/>
    <w:rsid w:val="00984700"/>
    <w:rsid w:val="00984B39"/>
    <w:rsid w:val="009853F1"/>
    <w:rsid w:val="009854C6"/>
    <w:rsid w:val="009858EF"/>
    <w:rsid w:val="00986281"/>
    <w:rsid w:val="00986AE7"/>
    <w:rsid w:val="00987217"/>
    <w:rsid w:val="00987857"/>
    <w:rsid w:val="009911F8"/>
    <w:rsid w:val="0099172C"/>
    <w:rsid w:val="00992492"/>
    <w:rsid w:val="00992FB1"/>
    <w:rsid w:val="00995515"/>
    <w:rsid w:val="009969EB"/>
    <w:rsid w:val="0099710D"/>
    <w:rsid w:val="00997B75"/>
    <w:rsid w:val="00997D91"/>
    <w:rsid w:val="009A0340"/>
    <w:rsid w:val="009A0680"/>
    <w:rsid w:val="009A0CB2"/>
    <w:rsid w:val="009A21FD"/>
    <w:rsid w:val="009A29C9"/>
    <w:rsid w:val="009A3AB6"/>
    <w:rsid w:val="009A422D"/>
    <w:rsid w:val="009A4942"/>
    <w:rsid w:val="009A5A83"/>
    <w:rsid w:val="009A69D5"/>
    <w:rsid w:val="009B09FB"/>
    <w:rsid w:val="009B1627"/>
    <w:rsid w:val="009B16AB"/>
    <w:rsid w:val="009B1B12"/>
    <w:rsid w:val="009B30C6"/>
    <w:rsid w:val="009B530D"/>
    <w:rsid w:val="009B56FD"/>
    <w:rsid w:val="009B673B"/>
    <w:rsid w:val="009C0E76"/>
    <w:rsid w:val="009C0F91"/>
    <w:rsid w:val="009C1517"/>
    <w:rsid w:val="009C2322"/>
    <w:rsid w:val="009C3374"/>
    <w:rsid w:val="009C3D76"/>
    <w:rsid w:val="009C3FEC"/>
    <w:rsid w:val="009C5CC5"/>
    <w:rsid w:val="009C5E58"/>
    <w:rsid w:val="009C65DC"/>
    <w:rsid w:val="009C6A36"/>
    <w:rsid w:val="009C6C73"/>
    <w:rsid w:val="009C71A6"/>
    <w:rsid w:val="009D0373"/>
    <w:rsid w:val="009D040D"/>
    <w:rsid w:val="009D05E9"/>
    <w:rsid w:val="009D1A41"/>
    <w:rsid w:val="009D1FB4"/>
    <w:rsid w:val="009D2516"/>
    <w:rsid w:val="009D29B9"/>
    <w:rsid w:val="009D3C28"/>
    <w:rsid w:val="009D435F"/>
    <w:rsid w:val="009D712D"/>
    <w:rsid w:val="009D749B"/>
    <w:rsid w:val="009D7CEE"/>
    <w:rsid w:val="009E11D6"/>
    <w:rsid w:val="009E3D78"/>
    <w:rsid w:val="009E540B"/>
    <w:rsid w:val="009E56E3"/>
    <w:rsid w:val="009E5DD6"/>
    <w:rsid w:val="009E64CF"/>
    <w:rsid w:val="009E79B7"/>
    <w:rsid w:val="009F028F"/>
    <w:rsid w:val="009F3477"/>
    <w:rsid w:val="009F3D37"/>
    <w:rsid w:val="009F44B0"/>
    <w:rsid w:val="009F59D5"/>
    <w:rsid w:val="009F5EFD"/>
    <w:rsid w:val="009F68BC"/>
    <w:rsid w:val="009F69AC"/>
    <w:rsid w:val="009F69C8"/>
    <w:rsid w:val="009F6C90"/>
    <w:rsid w:val="009F736E"/>
    <w:rsid w:val="00A003D1"/>
    <w:rsid w:val="00A01584"/>
    <w:rsid w:val="00A0183F"/>
    <w:rsid w:val="00A026E9"/>
    <w:rsid w:val="00A031D0"/>
    <w:rsid w:val="00A039B5"/>
    <w:rsid w:val="00A044C1"/>
    <w:rsid w:val="00A04664"/>
    <w:rsid w:val="00A046C3"/>
    <w:rsid w:val="00A0497F"/>
    <w:rsid w:val="00A049CD"/>
    <w:rsid w:val="00A06C18"/>
    <w:rsid w:val="00A07071"/>
    <w:rsid w:val="00A07B1F"/>
    <w:rsid w:val="00A10383"/>
    <w:rsid w:val="00A10AB1"/>
    <w:rsid w:val="00A11471"/>
    <w:rsid w:val="00A116F6"/>
    <w:rsid w:val="00A14DF7"/>
    <w:rsid w:val="00A16C98"/>
    <w:rsid w:val="00A20661"/>
    <w:rsid w:val="00A213AD"/>
    <w:rsid w:val="00A215DD"/>
    <w:rsid w:val="00A224C0"/>
    <w:rsid w:val="00A23617"/>
    <w:rsid w:val="00A23F3E"/>
    <w:rsid w:val="00A24063"/>
    <w:rsid w:val="00A245FB"/>
    <w:rsid w:val="00A2557A"/>
    <w:rsid w:val="00A30152"/>
    <w:rsid w:val="00A30346"/>
    <w:rsid w:val="00A3171E"/>
    <w:rsid w:val="00A320CD"/>
    <w:rsid w:val="00A34706"/>
    <w:rsid w:val="00A34D73"/>
    <w:rsid w:val="00A355E2"/>
    <w:rsid w:val="00A3701E"/>
    <w:rsid w:val="00A37598"/>
    <w:rsid w:val="00A37ABF"/>
    <w:rsid w:val="00A40D61"/>
    <w:rsid w:val="00A41061"/>
    <w:rsid w:val="00A410E3"/>
    <w:rsid w:val="00A4149E"/>
    <w:rsid w:val="00A41D8C"/>
    <w:rsid w:val="00A42D7F"/>
    <w:rsid w:val="00A45557"/>
    <w:rsid w:val="00A46041"/>
    <w:rsid w:val="00A4618D"/>
    <w:rsid w:val="00A47553"/>
    <w:rsid w:val="00A47B1A"/>
    <w:rsid w:val="00A5008D"/>
    <w:rsid w:val="00A5017E"/>
    <w:rsid w:val="00A52805"/>
    <w:rsid w:val="00A52DCE"/>
    <w:rsid w:val="00A5357C"/>
    <w:rsid w:val="00A549AA"/>
    <w:rsid w:val="00A5541C"/>
    <w:rsid w:val="00A55DDB"/>
    <w:rsid w:val="00A60ED2"/>
    <w:rsid w:val="00A61320"/>
    <w:rsid w:val="00A62DE1"/>
    <w:rsid w:val="00A63F25"/>
    <w:rsid w:val="00A64133"/>
    <w:rsid w:val="00A65658"/>
    <w:rsid w:val="00A656A3"/>
    <w:rsid w:val="00A65E63"/>
    <w:rsid w:val="00A66D71"/>
    <w:rsid w:val="00A66F8D"/>
    <w:rsid w:val="00A70A43"/>
    <w:rsid w:val="00A71314"/>
    <w:rsid w:val="00A7193E"/>
    <w:rsid w:val="00A72ABB"/>
    <w:rsid w:val="00A73C8B"/>
    <w:rsid w:val="00A73F68"/>
    <w:rsid w:val="00A74AF4"/>
    <w:rsid w:val="00A74EBC"/>
    <w:rsid w:val="00A75962"/>
    <w:rsid w:val="00A765ED"/>
    <w:rsid w:val="00A76A76"/>
    <w:rsid w:val="00A76A86"/>
    <w:rsid w:val="00A77DF7"/>
    <w:rsid w:val="00A823F6"/>
    <w:rsid w:val="00A82FC5"/>
    <w:rsid w:val="00A83F5A"/>
    <w:rsid w:val="00A84143"/>
    <w:rsid w:val="00A848FC"/>
    <w:rsid w:val="00A84C2F"/>
    <w:rsid w:val="00A84EAE"/>
    <w:rsid w:val="00A85326"/>
    <w:rsid w:val="00A8611D"/>
    <w:rsid w:val="00A87828"/>
    <w:rsid w:val="00A87833"/>
    <w:rsid w:val="00A9091A"/>
    <w:rsid w:val="00A91274"/>
    <w:rsid w:val="00A917C8"/>
    <w:rsid w:val="00A92C80"/>
    <w:rsid w:val="00A931FE"/>
    <w:rsid w:val="00A939F7"/>
    <w:rsid w:val="00A95916"/>
    <w:rsid w:val="00A95B2E"/>
    <w:rsid w:val="00A95FF3"/>
    <w:rsid w:val="00A960B1"/>
    <w:rsid w:val="00A96354"/>
    <w:rsid w:val="00A97C11"/>
    <w:rsid w:val="00A97F6A"/>
    <w:rsid w:val="00AA1687"/>
    <w:rsid w:val="00AA1B7F"/>
    <w:rsid w:val="00AA2C07"/>
    <w:rsid w:val="00AA323B"/>
    <w:rsid w:val="00AA38BE"/>
    <w:rsid w:val="00AA3B3D"/>
    <w:rsid w:val="00AA4B90"/>
    <w:rsid w:val="00AA4C82"/>
    <w:rsid w:val="00AA591F"/>
    <w:rsid w:val="00AA603F"/>
    <w:rsid w:val="00AA6E42"/>
    <w:rsid w:val="00AA7A5D"/>
    <w:rsid w:val="00AA7CEC"/>
    <w:rsid w:val="00AB0AC5"/>
    <w:rsid w:val="00AB164C"/>
    <w:rsid w:val="00AB1CDD"/>
    <w:rsid w:val="00AB29CC"/>
    <w:rsid w:val="00AB3860"/>
    <w:rsid w:val="00AB440B"/>
    <w:rsid w:val="00AB4C97"/>
    <w:rsid w:val="00AB6699"/>
    <w:rsid w:val="00AC0DDF"/>
    <w:rsid w:val="00AC6203"/>
    <w:rsid w:val="00AC6ADB"/>
    <w:rsid w:val="00AC745E"/>
    <w:rsid w:val="00AD0257"/>
    <w:rsid w:val="00AD0E30"/>
    <w:rsid w:val="00AD10E8"/>
    <w:rsid w:val="00AD14F6"/>
    <w:rsid w:val="00AD1F0A"/>
    <w:rsid w:val="00AD2196"/>
    <w:rsid w:val="00AD280F"/>
    <w:rsid w:val="00AD30B4"/>
    <w:rsid w:val="00AD3932"/>
    <w:rsid w:val="00AD3D7B"/>
    <w:rsid w:val="00AD484E"/>
    <w:rsid w:val="00AD5190"/>
    <w:rsid w:val="00AD5D41"/>
    <w:rsid w:val="00AD6B02"/>
    <w:rsid w:val="00AD73F7"/>
    <w:rsid w:val="00AD757B"/>
    <w:rsid w:val="00AD78BC"/>
    <w:rsid w:val="00AD7B7C"/>
    <w:rsid w:val="00AE0495"/>
    <w:rsid w:val="00AE0D5E"/>
    <w:rsid w:val="00AE0ECB"/>
    <w:rsid w:val="00AE2519"/>
    <w:rsid w:val="00AE3A42"/>
    <w:rsid w:val="00AE4271"/>
    <w:rsid w:val="00AE46A1"/>
    <w:rsid w:val="00AE4E83"/>
    <w:rsid w:val="00AE5396"/>
    <w:rsid w:val="00AE545D"/>
    <w:rsid w:val="00AE637F"/>
    <w:rsid w:val="00AE6D3A"/>
    <w:rsid w:val="00AE7627"/>
    <w:rsid w:val="00AF071D"/>
    <w:rsid w:val="00AF2035"/>
    <w:rsid w:val="00AF20B5"/>
    <w:rsid w:val="00AF376E"/>
    <w:rsid w:val="00AF3791"/>
    <w:rsid w:val="00AF39EF"/>
    <w:rsid w:val="00AF4FFA"/>
    <w:rsid w:val="00AF57B8"/>
    <w:rsid w:val="00AF6A0D"/>
    <w:rsid w:val="00B00344"/>
    <w:rsid w:val="00B02D82"/>
    <w:rsid w:val="00B047E7"/>
    <w:rsid w:val="00B05619"/>
    <w:rsid w:val="00B0638B"/>
    <w:rsid w:val="00B10DD9"/>
    <w:rsid w:val="00B10EE0"/>
    <w:rsid w:val="00B1279B"/>
    <w:rsid w:val="00B12D64"/>
    <w:rsid w:val="00B13C82"/>
    <w:rsid w:val="00B13F63"/>
    <w:rsid w:val="00B157F7"/>
    <w:rsid w:val="00B15A5F"/>
    <w:rsid w:val="00B15DA6"/>
    <w:rsid w:val="00B16882"/>
    <w:rsid w:val="00B16945"/>
    <w:rsid w:val="00B2049C"/>
    <w:rsid w:val="00B21486"/>
    <w:rsid w:val="00B217E2"/>
    <w:rsid w:val="00B21A8C"/>
    <w:rsid w:val="00B21BDE"/>
    <w:rsid w:val="00B222C7"/>
    <w:rsid w:val="00B22F7E"/>
    <w:rsid w:val="00B238C9"/>
    <w:rsid w:val="00B23BCE"/>
    <w:rsid w:val="00B249FB"/>
    <w:rsid w:val="00B26AC0"/>
    <w:rsid w:val="00B312BF"/>
    <w:rsid w:val="00B323C4"/>
    <w:rsid w:val="00B3348C"/>
    <w:rsid w:val="00B34327"/>
    <w:rsid w:val="00B34A93"/>
    <w:rsid w:val="00B34FEA"/>
    <w:rsid w:val="00B37663"/>
    <w:rsid w:val="00B4060A"/>
    <w:rsid w:val="00B4189D"/>
    <w:rsid w:val="00B422FA"/>
    <w:rsid w:val="00B425EA"/>
    <w:rsid w:val="00B43A5E"/>
    <w:rsid w:val="00B44E80"/>
    <w:rsid w:val="00B45565"/>
    <w:rsid w:val="00B45574"/>
    <w:rsid w:val="00B467A9"/>
    <w:rsid w:val="00B5023C"/>
    <w:rsid w:val="00B503B3"/>
    <w:rsid w:val="00B51663"/>
    <w:rsid w:val="00B51DEB"/>
    <w:rsid w:val="00B522CF"/>
    <w:rsid w:val="00B52694"/>
    <w:rsid w:val="00B52A86"/>
    <w:rsid w:val="00B53089"/>
    <w:rsid w:val="00B53B79"/>
    <w:rsid w:val="00B540BF"/>
    <w:rsid w:val="00B54414"/>
    <w:rsid w:val="00B548E7"/>
    <w:rsid w:val="00B56614"/>
    <w:rsid w:val="00B57488"/>
    <w:rsid w:val="00B6160A"/>
    <w:rsid w:val="00B6250A"/>
    <w:rsid w:val="00B62AAB"/>
    <w:rsid w:val="00B62CF0"/>
    <w:rsid w:val="00B63F79"/>
    <w:rsid w:val="00B67387"/>
    <w:rsid w:val="00B67531"/>
    <w:rsid w:val="00B6769B"/>
    <w:rsid w:val="00B67AEE"/>
    <w:rsid w:val="00B70D77"/>
    <w:rsid w:val="00B73EF9"/>
    <w:rsid w:val="00B74E0B"/>
    <w:rsid w:val="00B75832"/>
    <w:rsid w:val="00B758AC"/>
    <w:rsid w:val="00B75B77"/>
    <w:rsid w:val="00B76165"/>
    <w:rsid w:val="00B762D0"/>
    <w:rsid w:val="00B76413"/>
    <w:rsid w:val="00B76B08"/>
    <w:rsid w:val="00B85B9D"/>
    <w:rsid w:val="00B902D5"/>
    <w:rsid w:val="00B90F5B"/>
    <w:rsid w:val="00B9120D"/>
    <w:rsid w:val="00B91715"/>
    <w:rsid w:val="00B9342C"/>
    <w:rsid w:val="00B934F4"/>
    <w:rsid w:val="00B9457A"/>
    <w:rsid w:val="00B945D9"/>
    <w:rsid w:val="00B96213"/>
    <w:rsid w:val="00B96C19"/>
    <w:rsid w:val="00BA01FF"/>
    <w:rsid w:val="00BA0204"/>
    <w:rsid w:val="00BA116E"/>
    <w:rsid w:val="00BA1E7F"/>
    <w:rsid w:val="00BA3C28"/>
    <w:rsid w:val="00BA5F65"/>
    <w:rsid w:val="00BA6AAE"/>
    <w:rsid w:val="00BA7497"/>
    <w:rsid w:val="00BA7D4F"/>
    <w:rsid w:val="00BB10ED"/>
    <w:rsid w:val="00BB3421"/>
    <w:rsid w:val="00BB437F"/>
    <w:rsid w:val="00BB5692"/>
    <w:rsid w:val="00BB59E3"/>
    <w:rsid w:val="00BB59FC"/>
    <w:rsid w:val="00BB60A3"/>
    <w:rsid w:val="00BC0AF1"/>
    <w:rsid w:val="00BC2FFF"/>
    <w:rsid w:val="00BC3115"/>
    <w:rsid w:val="00BC37BF"/>
    <w:rsid w:val="00BC4129"/>
    <w:rsid w:val="00BC48E7"/>
    <w:rsid w:val="00BC61AD"/>
    <w:rsid w:val="00BC6ABE"/>
    <w:rsid w:val="00BC786F"/>
    <w:rsid w:val="00BC7ADB"/>
    <w:rsid w:val="00BD090B"/>
    <w:rsid w:val="00BD15A5"/>
    <w:rsid w:val="00BD19CB"/>
    <w:rsid w:val="00BD2921"/>
    <w:rsid w:val="00BD3FE4"/>
    <w:rsid w:val="00BD49D5"/>
    <w:rsid w:val="00BD4FAB"/>
    <w:rsid w:val="00BD5E26"/>
    <w:rsid w:val="00BD60CB"/>
    <w:rsid w:val="00BD70A2"/>
    <w:rsid w:val="00BE250B"/>
    <w:rsid w:val="00BE33A5"/>
    <w:rsid w:val="00BE5611"/>
    <w:rsid w:val="00BE5A46"/>
    <w:rsid w:val="00BE66C8"/>
    <w:rsid w:val="00BE6D88"/>
    <w:rsid w:val="00BE765B"/>
    <w:rsid w:val="00BE7D35"/>
    <w:rsid w:val="00BF011B"/>
    <w:rsid w:val="00BF0305"/>
    <w:rsid w:val="00BF3347"/>
    <w:rsid w:val="00BF390E"/>
    <w:rsid w:val="00BF3D00"/>
    <w:rsid w:val="00BF4155"/>
    <w:rsid w:val="00BF4B52"/>
    <w:rsid w:val="00BF69FD"/>
    <w:rsid w:val="00C004C5"/>
    <w:rsid w:val="00C01A81"/>
    <w:rsid w:val="00C02827"/>
    <w:rsid w:val="00C02C53"/>
    <w:rsid w:val="00C02C8F"/>
    <w:rsid w:val="00C02E76"/>
    <w:rsid w:val="00C037E3"/>
    <w:rsid w:val="00C04606"/>
    <w:rsid w:val="00C0522C"/>
    <w:rsid w:val="00C05BA3"/>
    <w:rsid w:val="00C120F4"/>
    <w:rsid w:val="00C12AF9"/>
    <w:rsid w:val="00C132BF"/>
    <w:rsid w:val="00C13E69"/>
    <w:rsid w:val="00C1575E"/>
    <w:rsid w:val="00C15A8B"/>
    <w:rsid w:val="00C16B10"/>
    <w:rsid w:val="00C16F21"/>
    <w:rsid w:val="00C17878"/>
    <w:rsid w:val="00C2089C"/>
    <w:rsid w:val="00C22246"/>
    <w:rsid w:val="00C22C36"/>
    <w:rsid w:val="00C234DC"/>
    <w:rsid w:val="00C236C6"/>
    <w:rsid w:val="00C24730"/>
    <w:rsid w:val="00C24925"/>
    <w:rsid w:val="00C26B1D"/>
    <w:rsid w:val="00C26D96"/>
    <w:rsid w:val="00C31E6F"/>
    <w:rsid w:val="00C3249E"/>
    <w:rsid w:val="00C32B1F"/>
    <w:rsid w:val="00C341C8"/>
    <w:rsid w:val="00C36359"/>
    <w:rsid w:val="00C377BB"/>
    <w:rsid w:val="00C409BD"/>
    <w:rsid w:val="00C41579"/>
    <w:rsid w:val="00C41660"/>
    <w:rsid w:val="00C41E76"/>
    <w:rsid w:val="00C421E6"/>
    <w:rsid w:val="00C42F46"/>
    <w:rsid w:val="00C43765"/>
    <w:rsid w:val="00C44428"/>
    <w:rsid w:val="00C44B90"/>
    <w:rsid w:val="00C45AC1"/>
    <w:rsid w:val="00C4783B"/>
    <w:rsid w:val="00C51BBA"/>
    <w:rsid w:val="00C5207F"/>
    <w:rsid w:val="00C52219"/>
    <w:rsid w:val="00C52CFE"/>
    <w:rsid w:val="00C53980"/>
    <w:rsid w:val="00C53F2E"/>
    <w:rsid w:val="00C5444F"/>
    <w:rsid w:val="00C54F7C"/>
    <w:rsid w:val="00C5523C"/>
    <w:rsid w:val="00C55456"/>
    <w:rsid w:val="00C5588E"/>
    <w:rsid w:val="00C573BE"/>
    <w:rsid w:val="00C57A4C"/>
    <w:rsid w:val="00C605F3"/>
    <w:rsid w:val="00C632F5"/>
    <w:rsid w:val="00C640BE"/>
    <w:rsid w:val="00C670E7"/>
    <w:rsid w:val="00C672A7"/>
    <w:rsid w:val="00C7019A"/>
    <w:rsid w:val="00C716A9"/>
    <w:rsid w:val="00C71BAF"/>
    <w:rsid w:val="00C73804"/>
    <w:rsid w:val="00C742B0"/>
    <w:rsid w:val="00C761D7"/>
    <w:rsid w:val="00C7757E"/>
    <w:rsid w:val="00C809D4"/>
    <w:rsid w:val="00C81B5D"/>
    <w:rsid w:val="00C81F46"/>
    <w:rsid w:val="00C822FF"/>
    <w:rsid w:val="00C840BE"/>
    <w:rsid w:val="00C84204"/>
    <w:rsid w:val="00C84391"/>
    <w:rsid w:val="00C847BF"/>
    <w:rsid w:val="00C84B26"/>
    <w:rsid w:val="00C84C93"/>
    <w:rsid w:val="00C86659"/>
    <w:rsid w:val="00C87196"/>
    <w:rsid w:val="00C873A4"/>
    <w:rsid w:val="00C90B1B"/>
    <w:rsid w:val="00C917BC"/>
    <w:rsid w:val="00C927AA"/>
    <w:rsid w:val="00C92AA9"/>
    <w:rsid w:val="00C92E7A"/>
    <w:rsid w:val="00C930BD"/>
    <w:rsid w:val="00C9460A"/>
    <w:rsid w:val="00C953BD"/>
    <w:rsid w:val="00C97A32"/>
    <w:rsid w:val="00CA1206"/>
    <w:rsid w:val="00CA1394"/>
    <w:rsid w:val="00CA1908"/>
    <w:rsid w:val="00CA2742"/>
    <w:rsid w:val="00CA2E20"/>
    <w:rsid w:val="00CA38E9"/>
    <w:rsid w:val="00CA3A4C"/>
    <w:rsid w:val="00CA4C24"/>
    <w:rsid w:val="00CA4E1D"/>
    <w:rsid w:val="00CA525A"/>
    <w:rsid w:val="00CA5FBF"/>
    <w:rsid w:val="00CA6AC6"/>
    <w:rsid w:val="00CA7188"/>
    <w:rsid w:val="00CB01A0"/>
    <w:rsid w:val="00CB2E52"/>
    <w:rsid w:val="00CB4429"/>
    <w:rsid w:val="00CB489E"/>
    <w:rsid w:val="00CC0F62"/>
    <w:rsid w:val="00CC1C43"/>
    <w:rsid w:val="00CC2B27"/>
    <w:rsid w:val="00CC2F5F"/>
    <w:rsid w:val="00CC3529"/>
    <w:rsid w:val="00CC550D"/>
    <w:rsid w:val="00CC5749"/>
    <w:rsid w:val="00CC5B49"/>
    <w:rsid w:val="00CC5BC7"/>
    <w:rsid w:val="00CC6396"/>
    <w:rsid w:val="00CC65A6"/>
    <w:rsid w:val="00CD0A8C"/>
    <w:rsid w:val="00CD0C40"/>
    <w:rsid w:val="00CD0CF0"/>
    <w:rsid w:val="00CD1210"/>
    <w:rsid w:val="00CD142F"/>
    <w:rsid w:val="00CD1C10"/>
    <w:rsid w:val="00CD30B4"/>
    <w:rsid w:val="00CD3A16"/>
    <w:rsid w:val="00CD495E"/>
    <w:rsid w:val="00CD68A8"/>
    <w:rsid w:val="00CD6C60"/>
    <w:rsid w:val="00CD743D"/>
    <w:rsid w:val="00CE10D2"/>
    <w:rsid w:val="00CE1337"/>
    <w:rsid w:val="00CE1E3D"/>
    <w:rsid w:val="00CE491F"/>
    <w:rsid w:val="00CE4E97"/>
    <w:rsid w:val="00CE5D1A"/>
    <w:rsid w:val="00CE6BCE"/>
    <w:rsid w:val="00CF0638"/>
    <w:rsid w:val="00CF0C2F"/>
    <w:rsid w:val="00CF0DBF"/>
    <w:rsid w:val="00CF11AB"/>
    <w:rsid w:val="00CF1455"/>
    <w:rsid w:val="00CF1E5E"/>
    <w:rsid w:val="00CF2358"/>
    <w:rsid w:val="00CF2764"/>
    <w:rsid w:val="00CF3039"/>
    <w:rsid w:val="00CF4041"/>
    <w:rsid w:val="00CF5F6B"/>
    <w:rsid w:val="00CF6707"/>
    <w:rsid w:val="00CF681B"/>
    <w:rsid w:val="00CF68E1"/>
    <w:rsid w:val="00D00178"/>
    <w:rsid w:val="00D00BCE"/>
    <w:rsid w:val="00D01DAE"/>
    <w:rsid w:val="00D02719"/>
    <w:rsid w:val="00D027E4"/>
    <w:rsid w:val="00D02AF6"/>
    <w:rsid w:val="00D03BE7"/>
    <w:rsid w:val="00D07167"/>
    <w:rsid w:val="00D07A4E"/>
    <w:rsid w:val="00D11296"/>
    <w:rsid w:val="00D118EF"/>
    <w:rsid w:val="00D11A3D"/>
    <w:rsid w:val="00D148B0"/>
    <w:rsid w:val="00D16AEB"/>
    <w:rsid w:val="00D170BE"/>
    <w:rsid w:val="00D17876"/>
    <w:rsid w:val="00D17AC8"/>
    <w:rsid w:val="00D20206"/>
    <w:rsid w:val="00D213C0"/>
    <w:rsid w:val="00D21B85"/>
    <w:rsid w:val="00D21D0B"/>
    <w:rsid w:val="00D21F7A"/>
    <w:rsid w:val="00D22769"/>
    <w:rsid w:val="00D22F4F"/>
    <w:rsid w:val="00D2341D"/>
    <w:rsid w:val="00D23D4A"/>
    <w:rsid w:val="00D241B1"/>
    <w:rsid w:val="00D24D96"/>
    <w:rsid w:val="00D2549B"/>
    <w:rsid w:val="00D2611B"/>
    <w:rsid w:val="00D2688E"/>
    <w:rsid w:val="00D27617"/>
    <w:rsid w:val="00D27923"/>
    <w:rsid w:val="00D27AC8"/>
    <w:rsid w:val="00D30BED"/>
    <w:rsid w:val="00D30C28"/>
    <w:rsid w:val="00D31166"/>
    <w:rsid w:val="00D3187A"/>
    <w:rsid w:val="00D31DE4"/>
    <w:rsid w:val="00D333DB"/>
    <w:rsid w:val="00D3379D"/>
    <w:rsid w:val="00D3392A"/>
    <w:rsid w:val="00D3522F"/>
    <w:rsid w:val="00D35527"/>
    <w:rsid w:val="00D36D7F"/>
    <w:rsid w:val="00D3719C"/>
    <w:rsid w:val="00D3740D"/>
    <w:rsid w:val="00D40C85"/>
    <w:rsid w:val="00D41D3C"/>
    <w:rsid w:val="00D44241"/>
    <w:rsid w:val="00D44264"/>
    <w:rsid w:val="00D47BAE"/>
    <w:rsid w:val="00D47FA4"/>
    <w:rsid w:val="00D5195B"/>
    <w:rsid w:val="00D530A1"/>
    <w:rsid w:val="00D53F12"/>
    <w:rsid w:val="00D55A57"/>
    <w:rsid w:val="00D56030"/>
    <w:rsid w:val="00D563B8"/>
    <w:rsid w:val="00D56D3A"/>
    <w:rsid w:val="00D5787A"/>
    <w:rsid w:val="00D57AEF"/>
    <w:rsid w:val="00D57E53"/>
    <w:rsid w:val="00D60A6F"/>
    <w:rsid w:val="00D64E00"/>
    <w:rsid w:val="00D64EE6"/>
    <w:rsid w:val="00D653AE"/>
    <w:rsid w:val="00D65563"/>
    <w:rsid w:val="00D661CE"/>
    <w:rsid w:val="00D66249"/>
    <w:rsid w:val="00D6650F"/>
    <w:rsid w:val="00D666E9"/>
    <w:rsid w:val="00D6674D"/>
    <w:rsid w:val="00D66C41"/>
    <w:rsid w:val="00D70794"/>
    <w:rsid w:val="00D70CB1"/>
    <w:rsid w:val="00D70E59"/>
    <w:rsid w:val="00D71532"/>
    <w:rsid w:val="00D71C06"/>
    <w:rsid w:val="00D73654"/>
    <w:rsid w:val="00D74E60"/>
    <w:rsid w:val="00D75E20"/>
    <w:rsid w:val="00D76DE9"/>
    <w:rsid w:val="00D76FE3"/>
    <w:rsid w:val="00D77068"/>
    <w:rsid w:val="00D77143"/>
    <w:rsid w:val="00D77155"/>
    <w:rsid w:val="00D77C55"/>
    <w:rsid w:val="00D77EDE"/>
    <w:rsid w:val="00D811B6"/>
    <w:rsid w:val="00D81510"/>
    <w:rsid w:val="00D81B53"/>
    <w:rsid w:val="00D82459"/>
    <w:rsid w:val="00D829B3"/>
    <w:rsid w:val="00D830F9"/>
    <w:rsid w:val="00D83513"/>
    <w:rsid w:val="00D8475D"/>
    <w:rsid w:val="00D84BF8"/>
    <w:rsid w:val="00D85345"/>
    <w:rsid w:val="00D90034"/>
    <w:rsid w:val="00D91D2A"/>
    <w:rsid w:val="00D923B4"/>
    <w:rsid w:val="00D9318F"/>
    <w:rsid w:val="00D94E2B"/>
    <w:rsid w:val="00D95A71"/>
    <w:rsid w:val="00D964C9"/>
    <w:rsid w:val="00D96D7E"/>
    <w:rsid w:val="00D97CF5"/>
    <w:rsid w:val="00D97F5E"/>
    <w:rsid w:val="00DA070D"/>
    <w:rsid w:val="00DA0BEE"/>
    <w:rsid w:val="00DA108F"/>
    <w:rsid w:val="00DA1464"/>
    <w:rsid w:val="00DA239B"/>
    <w:rsid w:val="00DA32A3"/>
    <w:rsid w:val="00DA3B6B"/>
    <w:rsid w:val="00DA5832"/>
    <w:rsid w:val="00DA5A6A"/>
    <w:rsid w:val="00DA6AF0"/>
    <w:rsid w:val="00DB02BE"/>
    <w:rsid w:val="00DB0F06"/>
    <w:rsid w:val="00DB2F92"/>
    <w:rsid w:val="00DB3966"/>
    <w:rsid w:val="00DB3BF9"/>
    <w:rsid w:val="00DB4403"/>
    <w:rsid w:val="00DB6153"/>
    <w:rsid w:val="00DB7027"/>
    <w:rsid w:val="00DB7598"/>
    <w:rsid w:val="00DB7B5E"/>
    <w:rsid w:val="00DC0866"/>
    <w:rsid w:val="00DC0A7B"/>
    <w:rsid w:val="00DC2202"/>
    <w:rsid w:val="00DC2504"/>
    <w:rsid w:val="00DC349B"/>
    <w:rsid w:val="00DC3F54"/>
    <w:rsid w:val="00DC4D1B"/>
    <w:rsid w:val="00DC4EB3"/>
    <w:rsid w:val="00DC4FE8"/>
    <w:rsid w:val="00DC50A6"/>
    <w:rsid w:val="00DC5B6F"/>
    <w:rsid w:val="00DC778E"/>
    <w:rsid w:val="00DD2639"/>
    <w:rsid w:val="00DD29C8"/>
    <w:rsid w:val="00DD2C74"/>
    <w:rsid w:val="00DD4ABF"/>
    <w:rsid w:val="00DD5E20"/>
    <w:rsid w:val="00DD5FD2"/>
    <w:rsid w:val="00DD71BB"/>
    <w:rsid w:val="00DD7BEA"/>
    <w:rsid w:val="00DD7C3C"/>
    <w:rsid w:val="00DE0699"/>
    <w:rsid w:val="00DE3798"/>
    <w:rsid w:val="00DE42D0"/>
    <w:rsid w:val="00DE74FA"/>
    <w:rsid w:val="00DF0CA9"/>
    <w:rsid w:val="00DF1783"/>
    <w:rsid w:val="00DF1B15"/>
    <w:rsid w:val="00DF27F3"/>
    <w:rsid w:val="00DF29A2"/>
    <w:rsid w:val="00DF487D"/>
    <w:rsid w:val="00DF4F43"/>
    <w:rsid w:val="00DF74F3"/>
    <w:rsid w:val="00E0007A"/>
    <w:rsid w:val="00E00ACB"/>
    <w:rsid w:val="00E01DAB"/>
    <w:rsid w:val="00E024AB"/>
    <w:rsid w:val="00E026E0"/>
    <w:rsid w:val="00E02F65"/>
    <w:rsid w:val="00E033C3"/>
    <w:rsid w:val="00E03A88"/>
    <w:rsid w:val="00E0462E"/>
    <w:rsid w:val="00E04B89"/>
    <w:rsid w:val="00E05E55"/>
    <w:rsid w:val="00E0662C"/>
    <w:rsid w:val="00E06A27"/>
    <w:rsid w:val="00E06DE4"/>
    <w:rsid w:val="00E07A4B"/>
    <w:rsid w:val="00E07DD0"/>
    <w:rsid w:val="00E10434"/>
    <w:rsid w:val="00E10970"/>
    <w:rsid w:val="00E10FF8"/>
    <w:rsid w:val="00E110CD"/>
    <w:rsid w:val="00E126F6"/>
    <w:rsid w:val="00E13395"/>
    <w:rsid w:val="00E13A15"/>
    <w:rsid w:val="00E13DD7"/>
    <w:rsid w:val="00E14578"/>
    <w:rsid w:val="00E15C95"/>
    <w:rsid w:val="00E16434"/>
    <w:rsid w:val="00E1660F"/>
    <w:rsid w:val="00E16643"/>
    <w:rsid w:val="00E2100A"/>
    <w:rsid w:val="00E21B71"/>
    <w:rsid w:val="00E2239A"/>
    <w:rsid w:val="00E227C6"/>
    <w:rsid w:val="00E24BB4"/>
    <w:rsid w:val="00E253C2"/>
    <w:rsid w:val="00E25BD7"/>
    <w:rsid w:val="00E25FB3"/>
    <w:rsid w:val="00E26C98"/>
    <w:rsid w:val="00E30D8F"/>
    <w:rsid w:val="00E30DD0"/>
    <w:rsid w:val="00E31CC5"/>
    <w:rsid w:val="00E3231C"/>
    <w:rsid w:val="00E323D4"/>
    <w:rsid w:val="00E32D4A"/>
    <w:rsid w:val="00E3443F"/>
    <w:rsid w:val="00E3469D"/>
    <w:rsid w:val="00E34A20"/>
    <w:rsid w:val="00E37C7E"/>
    <w:rsid w:val="00E4033A"/>
    <w:rsid w:val="00E406DF"/>
    <w:rsid w:val="00E40FD7"/>
    <w:rsid w:val="00E42BD3"/>
    <w:rsid w:val="00E42D20"/>
    <w:rsid w:val="00E42FF8"/>
    <w:rsid w:val="00E44DAF"/>
    <w:rsid w:val="00E44DD7"/>
    <w:rsid w:val="00E450D4"/>
    <w:rsid w:val="00E465E0"/>
    <w:rsid w:val="00E5009A"/>
    <w:rsid w:val="00E51DEF"/>
    <w:rsid w:val="00E523EB"/>
    <w:rsid w:val="00E53646"/>
    <w:rsid w:val="00E53672"/>
    <w:rsid w:val="00E53BC7"/>
    <w:rsid w:val="00E55E64"/>
    <w:rsid w:val="00E609BA"/>
    <w:rsid w:val="00E612E4"/>
    <w:rsid w:val="00E616D6"/>
    <w:rsid w:val="00E61ABA"/>
    <w:rsid w:val="00E62668"/>
    <w:rsid w:val="00E62862"/>
    <w:rsid w:val="00E62935"/>
    <w:rsid w:val="00E630E4"/>
    <w:rsid w:val="00E63292"/>
    <w:rsid w:val="00E64406"/>
    <w:rsid w:val="00E64529"/>
    <w:rsid w:val="00E64E9F"/>
    <w:rsid w:val="00E64F5A"/>
    <w:rsid w:val="00E64FDA"/>
    <w:rsid w:val="00E67FDB"/>
    <w:rsid w:val="00E717A8"/>
    <w:rsid w:val="00E73599"/>
    <w:rsid w:val="00E737CE"/>
    <w:rsid w:val="00E744B4"/>
    <w:rsid w:val="00E75DE9"/>
    <w:rsid w:val="00E76475"/>
    <w:rsid w:val="00E76631"/>
    <w:rsid w:val="00E800F1"/>
    <w:rsid w:val="00E81438"/>
    <w:rsid w:val="00E83FF8"/>
    <w:rsid w:val="00E84233"/>
    <w:rsid w:val="00E8562A"/>
    <w:rsid w:val="00E857A9"/>
    <w:rsid w:val="00E85A9F"/>
    <w:rsid w:val="00E85BF3"/>
    <w:rsid w:val="00E85CC3"/>
    <w:rsid w:val="00E87C21"/>
    <w:rsid w:val="00E90096"/>
    <w:rsid w:val="00E901AE"/>
    <w:rsid w:val="00E9027A"/>
    <w:rsid w:val="00E91901"/>
    <w:rsid w:val="00E92669"/>
    <w:rsid w:val="00E93B93"/>
    <w:rsid w:val="00E93C5C"/>
    <w:rsid w:val="00E942DC"/>
    <w:rsid w:val="00E95866"/>
    <w:rsid w:val="00E95D89"/>
    <w:rsid w:val="00E96434"/>
    <w:rsid w:val="00E96DE9"/>
    <w:rsid w:val="00EA01F6"/>
    <w:rsid w:val="00EA1FF0"/>
    <w:rsid w:val="00EA4768"/>
    <w:rsid w:val="00EA4893"/>
    <w:rsid w:val="00EA695B"/>
    <w:rsid w:val="00EA71DE"/>
    <w:rsid w:val="00EA7C02"/>
    <w:rsid w:val="00EB0244"/>
    <w:rsid w:val="00EB060E"/>
    <w:rsid w:val="00EB0F19"/>
    <w:rsid w:val="00EB1F48"/>
    <w:rsid w:val="00EB2268"/>
    <w:rsid w:val="00EB288D"/>
    <w:rsid w:val="00EB2BDF"/>
    <w:rsid w:val="00EB3DFA"/>
    <w:rsid w:val="00EB4632"/>
    <w:rsid w:val="00EB4EFF"/>
    <w:rsid w:val="00EB611C"/>
    <w:rsid w:val="00EB6784"/>
    <w:rsid w:val="00EB772F"/>
    <w:rsid w:val="00EC0558"/>
    <w:rsid w:val="00EC0DBC"/>
    <w:rsid w:val="00EC112C"/>
    <w:rsid w:val="00EC114A"/>
    <w:rsid w:val="00EC1234"/>
    <w:rsid w:val="00EC21C6"/>
    <w:rsid w:val="00EC45EF"/>
    <w:rsid w:val="00EC5169"/>
    <w:rsid w:val="00EC54B6"/>
    <w:rsid w:val="00EC6C29"/>
    <w:rsid w:val="00EC7660"/>
    <w:rsid w:val="00ED125E"/>
    <w:rsid w:val="00ED2C4D"/>
    <w:rsid w:val="00ED48E0"/>
    <w:rsid w:val="00ED503B"/>
    <w:rsid w:val="00ED5128"/>
    <w:rsid w:val="00ED7C24"/>
    <w:rsid w:val="00EE0A2D"/>
    <w:rsid w:val="00EE0D48"/>
    <w:rsid w:val="00EE1CFB"/>
    <w:rsid w:val="00EE287A"/>
    <w:rsid w:val="00EE3BC2"/>
    <w:rsid w:val="00EE3CBC"/>
    <w:rsid w:val="00EE4CAD"/>
    <w:rsid w:val="00EE4DD9"/>
    <w:rsid w:val="00EE5224"/>
    <w:rsid w:val="00EE523F"/>
    <w:rsid w:val="00EE63E4"/>
    <w:rsid w:val="00EE64EC"/>
    <w:rsid w:val="00EE6877"/>
    <w:rsid w:val="00EE6CE0"/>
    <w:rsid w:val="00EE7008"/>
    <w:rsid w:val="00EE7FCF"/>
    <w:rsid w:val="00EF025F"/>
    <w:rsid w:val="00EF1B25"/>
    <w:rsid w:val="00EF1FAB"/>
    <w:rsid w:val="00EF2074"/>
    <w:rsid w:val="00EF4298"/>
    <w:rsid w:val="00EF42A7"/>
    <w:rsid w:val="00EF4BA3"/>
    <w:rsid w:val="00EF50DB"/>
    <w:rsid w:val="00EF5FCE"/>
    <w:rsid w:val="00EF64D8"/>
    <w:rsid w:val="00EF6BE2"/>
    <w:rsid w:val="00EF7264"/>
    <w:rsid w:val="00F000DC"/>
    <w:rsid w:val="00F00394"/>
    <w:rsid w:val="00F00A2F"/>
    <w:rsid w:val="00F00C85"/>
    <w:rsid w:val="00F02E26"/>
    <w:rsid w:val="00F03826"/>
    <w:rsid w:val="00F0504A"/>
    <w:rsid w:val="00F055C2"/>
    <w:rsid w:val="00F05DBA"/>
    <w:rsid w:val="00F06325"/>
    <w:rsid w:val="00F10A7E"/>
    <w:rsid w:val="00F10C20"/>
    <w:rsid w:val="00F11F80"/>
    <w:rsid w:val="00F12109"/>
    <w:rsid w:val="00F1248D"/>
    <w:rsid w:val="00F1446E"/>
    <w:rsid w:val="00F15EA3"/>
    <w:rsid w:val="00F16675"/>
    <w:rsid w:val="00F16DE0"/>
    <w:rsid w:val="00F16EE3"/>
    <w:rsid w:val="00F17D07"/>
    <w:rsid w:val="00F17F8A"/>
    <w:rsid w:val="00F20599"/>
    <w:rsid w:val="00F20DF8"/>
    <w:rsid w:val="00F21698"/>
    <w:rsid w:val="00F21C62"/>
    <w:rsid w:val="00F22207"/>
    <w:rsid w:val="00F228C9"/>
    <w:rsid w:val="00F23B4C"/>
    <w:rsid w:val="00F23D6D"/>
    <w:rsid w:val="00F2581F"/>
    <w:rsid w:val="00F260F3"/>
    <w:rsid w:val="00F273F7"/>
    <w:rsid w:val="00F27E0C"/>
    <w:rsid w:val="00F300CE"/>
    <w:rsid w:val="00F304A3"/>
    <w:rsid w:val="00F3075F"/>
    <w:rsid w:val="00F31769"/>
    <w:rsid w:val="00F31EBB"/>
    <w:rsid w:val="00F33C98"/>
    <w:rsid w:val="00F34453"/>
    <w:rsid w:val="00F35037"/>
    <w:rsid w:val="00F3528F"/>
    <w:rsid w:val="00F36B92"/>
    <w:rsid w:val="00F37359"/>
    <w:rsid w:val="00F37A0B"/>
    <w:rsid w:val="00F37BFB"/>
    <w:rsid w:val="00F41636"/>
    <w:rsid w:val="00F416A6"/>
    <w:rsid w:val="00F425CD"/>
    <w:rsid w:val="00F42658"/>
    <w:rsid w:val="00F42F83"/>
    <w:rsid w:val="00F43CCF"/>
    <w:rsid w:val="00F449A7"/>
    <w:rsid w:val="00F4506B"/>
    <w:rsid w:val="00F4526C"/>
    <w:rsid w:val="00F45D67"/>
    <w:rsid w:val="00F47142"/>
    <w:rsid w:val="00F47438"/>
    <w:rsid w:val="00F47CC6"/>
    <w:rsid w:val="00F504FF"/>
    <w:rsid w:val="00F50633"/>
    <w:rsid w:val="00F50BF2"/>
    <w:rsid w:val="00F50F14"/>
    <w:rsid w:val="00F523B3"/>
    <w:rsid w:val="00F5355E"/>
    <w:rsid w:val="00F53F6B"/>
    <w:rsid w:val="00F5434B"/>
    <w:rsid w:val="00F56E3A"/>
    <w:rsid w:val="00F57005"/>
    <w:rsid w:val="00F57214"/>
    <w:rsid w:val="00F57514"/>
    <w:rsid w:val="00F57D6F"/>
    <w:rsid w:val="00F60B84"/>
    <w:rsid w:val="00F639E3"/>
    <w:rsid w:val="00F63E29"/>
    <w:rsid w:val="00F63ECB"/>
    <w:rsid w:val="00F6438B"/>
    <w:rsid w:val="00F65E1E"/>
    <w:rsid w:val="00F66121"/>
    <w:rsid w:val="00F66A90"/>
    <w:rsid w:val="00F67296"/>
    <w:rsid w:val="00F672BC"/>
    <w:rsid w:val="00F67CA0"/>
    <w:rsid w:val="00F70AD0"/>
    <w:rsid w:val="00F7157D"/>
    <w:rsid w:val="00F72516"/>
    <w:rsid w:val="00F7301C"/>
    <w:rsid w:val="00F74390"/>
    <w:rsid w:val="00F763EB"/>
    <w:rsid w:val="00F76696"/>
    <w:rsid w:val="00F76B63"/>
    <w:rsid w:val="00F76D03"/>
    <w:rsid w:val="00F77123"/>
    <w:rsid w:val="00F806E9"/>
    <w:rsid w:val="00F82ABB"/>
    <w:rsid w:val="00F82DEB"/>
    <w:rsid w:val="00F83F64"/>
    <w:rsid w:val="00F83F67"/>
    <w:rsid w:val="00F8469E"/>
    <w:rsid w:val="00F8493F"/>
    <w:rsid w:val="00F85CBD"/>
    <w:rsid w:val="00F86198"/>
    <w:rsid w:val="00F86DF9"/>
    <w:rsid w:val="00F91216"/>
    <w:rsid w:val="00F92C86"/>
    <w:rsid w:val="00F92FA5"/>
    <w:rsid w:val="00F96B75"/>
    <w:rsid w:val="00F96F39"/>
    <w:rsid w:val="00F973C3"/>
    <w:rsid w:val="00F97930"/>
    <w:rsid w:val="00F97F20"/>
    <w:rsid w:val="00FA018C"/>
    <w:rsid w:val="00FA0DD0"/>
    <w:rsid w:val="00FA1C3B"/>
    <w:rsid w:val="00FA212F"/>
    <w:rsid w:val="00FA2C7B"/>
    <w:rsid w:val="00FA3E1C"/>
    <w:rsid w:val="00FA3F5B"/>
    <w:rsid w:val="00FA4C50"/>
    <w:rsid w:val="00FB1FA8"/>
    <w:rsid w:val="00FB28BF"/>
    <w:rsid w:val="00FB3F32"/>
    <w:rsid w:val="00FB416C"/>
    <w:rsid w:val="00FB4223"/>
    <w:rsid w:val="00FB4A84"/>
    <w:rsid w:val="00FB4AEB"/>
    <w:rsid w:val="00FB4E3C"/>
    <w:rsid w:val="00FB5571"/>
    <w:rsid w:val="00FB5649"/>
    <w:rsid w:val="00FB61D0"/>
    <w:rsid w:val="00FB6320"/>
    <w:rsid w:val="00FB68AA"/>
    <w:rsid w:val="00FB6CE3"/>
    <w:rsid w:val="00FB71FF"/>
    <w:rsid w:val="00FC051E"/>
    <w:rsid w:val="00FC47BC"/>
    <w:rsid w:val="00FC4A56"/>
    <w:rsid w:val="00FC4EF9"/>
    <w:rsid w:val="00FC5232"/>
    <w:rsid w:val="00FC7121"/>
    <w:rsid w:val="00FC733C"/>
    <w:rsid w:val="00FC7776"/>
    <w:rsid w:val="00FD007E"/>
    <w:rsid w:val="00FD0C8A"/>
    <w:rsid w:val="00FD11CC"/>
    <w:rsid w:val="00FD1D5C"/>
    <w:rsid w:val="00FD1FAF"/>
    <w:rsid w:val="00FD2148"/>
    <w:rsid w:val="00FD3EA4"/>
    <w:rsid w:val="00FD4BC2"/>
    <w:rsid w:val="00FD52BB"/>
    <w:rsid w:val="00FD568F"/>
    <w:rsid w:val="00FD6A5D"/>
    <w:rsid w:val="00FD6C3F"/>
    <w:rsid w:val="00FD760E"/>
    <w:rsid w:val="00FD7BB7"/>
    <w:rsid w:val="00FE001E"/>
    <w:rsid w:val="00FE25C1"/>
    <w:rsid w:val="00FE29B9"/>
    <w:rsid w:val="00FE307A"/>
    <w:rsid w:val="00FE3A10"/>
    <w:rsid w:val="00FE44A2"/>
    <w:rsid w:val="00FE68F9"/>
    <w:rsid w:val="00FF036F"/>
    <w:rsid w:val="00FF0F39"/>
    <w:rsid w:val="00FF24D3"/>
    <w:rsid w:val="00FF4B8E"/>
    <w:rsid w:val="00FF4F60"/>
    <w:rsid w:val="00FF5388"/>
    <w:rsid w:val="00FF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1C"/>
    <w:pPr>
      <w:jc w:val="center"/>
    </w:pPr>
    <w:rPr>
      <w:rFonts w:ascii="Times New Roman" w:eastAsia="MS Mincho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F2074"/>
    <w:pPr>
      <w:spacing w:line="360" w:lineRule="auto"/>
      <w:jc w:val="both"/>
    </w:pPr>
    <w:rPr>
      <w:rFonts w:ascii="Bookman Old Style" w:eastAsia="Times New Roman" w:hAnsi="Bookman Old Styl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F2074"/>
    <w:rPr>
      <w:rFonts w:ascii="Bookman Old Style" w:hAnsi="Bookman Old Style" w:cs="Times New Roman"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EF2074"/>
    <w:pPr>
      <w:spacing w:line="360" w:lineRule="auto"/>
      <w:ind w:firstLine="708"/>
      <w:jc w:val="both"/>
    </w:pPr>
    <w:rPr>
      <w:rFonts w:ascii="Bookman Old Style" w:eastAsia="Times New Roman" w:hAnsi="Bookman Old Style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F2074"/>
    <w:rPr>
      <w:rFonts w:ascii="Bookman Old Style" w:hAnsi="Bookman Old Style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EF4BA3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8B2671"/>
    <w:pPr>
      <w:ind w:left="708"/>
      <w:jc w:val="left"/>
    </w:pPr>
    <w:rPr>
      <w:rFonts w:eastAsia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4</Pages>
  <Words>1637</Words>
  <Characters>9828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adawidziuk</dc:creator>
  <cp:keywords/>
  <dc:description/>
  <cp:lastModifiedBy>mbreczko</cp:lastModifiedBy>
  <cp:revision>4</cp:revision>
  <cp:lastPrinted>2012-05-08T11:10:00Z</cp:lastPrinted>
  <dcterms:created xsi:type="dcterms:W3CDTF">2012-04-30T13:19:00Z</dcterms:created>
  <dcterms:modified xsi:type="dcterms:W3CDTF">2012-05-24T05:36:00Z</dcterms:modified>
</cp:coreProperties>
</file>