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7DA" w:rsidRDefault="003A57DA" w:rsidP="00EC7184">
      <w:pPr>
        <w:jc w:val="both"/>
        <w:rPr>
          <w:rFonts w:ascii="Book Antiqua" w:hAnsi="Book Antiqua"/>
          <w:b/>
          <w:sz w:val="24"/>
          <w:szCs w:val="24"/>
        </w:rPr>
      </w:pPr>
      <w:r>
        <w:rPr>
          <w:rFonts w:ascii="Book Antiqua" w:hAnsi="Book Antiqua"/>
          <w:b/>
        </w:rPr>
        <w:t xml:space="preserve">   PODLASKI URZĄD WOJEWÓDZKI</w:t>
      </w:r>
      <w:r>
        <w:rPr>
          <w:rFonts w:ascii="Book Antiqua" w:hAnsi="Book Antiqua"/>
          <w:b/>
        </w:rPr>
        <w:tab/>
      </w:r>
      <w:r>
        <w:rPr>
          <w:rFonts w:ascii="Book Antiqua" w:hAnsi="Book Antiqua"/>
          <w:b/>
        </w:rPr>
        <w:tab/>
      </w:r>
      <w:r>
        <w:rPr>
          <w:rFonts w:ascii="Book Antiqua" w:hAnsi="Book Antiqua"/>
          <w:b/>
        </w:rPr>
        <w:tab/>
      </w:r>
    </w:p>
    <w:p w:rsidR="003A57DA" w:rsidRDefault="003A57DA" w:rsidP="00EC7184">
      <w:pPr>
        <w:ind w:left="-180" w:hanging="180"/>
        <w:jc w:val="both"/>
        <w:rPr>
          <w:rFonts w:ascii="Book Antiqua" w:hAnsi="Book Antiqua"/>
          <w:sz w:val="24"/>
          <w:szCs w:val="24"/>
        </w:rPr>
      </w:pPr>
      <w:r>
        <w:rPr>
          <w:b/>
        </w:rPr>
        <w:tab/>
      </w:r>
      <w:r>
        <w:rPr>
          <w:rFonts w:ascii="Book Antiqua" w:hAnsi="Book Antiqua"/>
          <w:b/>
        </w:rPr>
        <w:t xml:space="preserve">                           w Białymstoku</w:t>
      </w:r>
      <w:r>
        <w:tab/>
      </w:r>
      <w:r>
        <w:tab/>
      </w:r>
      <w:r>
        <w:tab/>
      </w:r>
      <w:r>
        <w:tab/>
      </w:r>
      <w:r>
        <w:tab/>
      </w:r>
      <w:r>
        <w:tab/>
      </w:r>
      <w:r>
        <w:tab/>
      </w:r>
      <w:r>
        <w:tab/>
      </w:r>
      <w:r>
        <w:rPr>
          <w:rFonts w:ascii="Book Antiqua" w:hAnsi="Book Antiqua"/>
        </w:rPr>
        <w:tab/>
      </w:r>
      <w:r>
        <w:rPr>
          <w:rFonts w:ascii="Book Antiqua" w:hAnsi="Book Antiqua"/>
        </w:rPr>
        <w:tab/>
        <w:t xml:space="preserve">       15-213 Białystok, ul. Mickiewicza 3</w:t>
      </w:r>
      <w:r>
        <w:rPr>
          <w:rFonts w:ascii="Book Antiqua" w:hAnsi="Book Antiqua"/>
          <w:sz w:val="24"/>
          <w:szCs w:val="24"/>
        </w:rPr>
        <w:tab/>
      </w:r>
    </w:p>
    <w:p w:rsidR="003A57DA" w:rsidRDefault="003A57DA" w:rsidP="00EC7184">
      <w:pPr>
        <w:rPr>
          <w:sz w:val="24"/>
        </w:rPr>
      </w:pPr>
      <w:r>
        <w:tab/>
      </w:r>
      <w:r>
        <w:tab/>
      </w:r>
      <w:r>
        <w:tab/>
      </w:r>
      <w:r>
        <w:tab/>
      </w:r>
      <w:r>
        <w:tab/>
      </w:r>
      <w:r>
        <w:tab/>
      </w:r>
      <w:r>
        <w:tab/>
      </w:r>
      <w:r>
        <w:tab/>
        <w:t xml:space="preserve">             </w:t>
      </w:r>
      <w:r>
        <w:rPr>
          <w:sz w:val="24"/>
        </w:rPr>
        <w:t>Białystok, 29.02.2016 r. OB-I.6610.23.2016.KM</w:t>
      </w:r>
    </w:p>
    <w:p w:rsidR="003A57DA" w:rsidRDefault="003A57DA" w:rsidP="00EC7184">
      <w:pPr>
        <w:ind w:firstLine="708"/>
        <w:jc w:val="both"/>
        <w:rPr>
          <w:sz w:val="24"/>
        </w:rPr>
      </w:pPr>
      <w:r>
        <w:rPr>
          <w:sz w:val="24"/>
        </w:rPr>
        <w:tab/>
      </w:r>
      <w:r>
        <w:rPr>
          <w:sz w:val="24"/>
        </w:rPr>
        <w:tab/>
      </w:r>
      <w:r>
        <w:rPr>
          <w:sz w:val="24"/>
        </w:rPr>
        <w:tab/>
      </w:r>
      <w:r>
        <w:rPr>
          <w:sz w:val="24"/>
        </w:rPr>
        <w:tab/>
      </w:r>
      <w:r>
        <w:rPr>
          <w:sz w:val="24"/>
        </w:rPr>
        <w:tab/>
      </w:r>
      <w:r>
        <w:rPr>
          <w:sz w:val="24"/>
        </w:rPr>
        <w:tab/>
      </w:r>
      <w:r>
        <w:rPr>
          <w:sz w:val="24"/>
        </w:rPr>
        <w:tab/>
      </w:r>
    </w:p>
    <w:p w:rsidR="003A57DA" w:rsidRDefault="003A57DA" w:rsidP="00EC7184">
      <w:pPr>
        <w:pStyle w:val="Heading1"/>
        <w:rPr>
          <w:sz w:val="32"/>
          <w:szCs w:val="32"/>
        </w:rPr>
      </w:pPr>
      <w:r>
        <w:t xml:space="preserve">S P R A W O Z D A N I E  </w:t>
      </w:r>
    </w:p>
    <w:p w:rsidR="003A57DA" w:rsidRDefault="003A57DA" w:rsidP="00EC7184">
      <w:pPr>
        <w:jc w:val="both"/>
        <w:rPr>
          <w:sz w:val="24"/>
          <w:szCs w:val="24"/>
        </w:rPr>
      </w:pPr>
    </w:p>
    <w:p w:rsidR="003A57DA" w:rsidRDefault="003A57DA" w:rsidP="00EC7184">
      <w:pPr>
        <w:pStyle w:val="Heading2"/>
        <w:jc w:val="both"/>
      </w:pPr>
      <w:r>
        <w:rPr>
          <w:szCs w:val="24"/>
        </w:rPr>
        <w:t xml:space="preserve">z kontroli przebiegu kwalifikacji wojskowej na terenie Powiatu Łomżyńskiego, przeprowadzonej w dniu 12 lutego 2016 r. przez starszego inspektora wojewódzkiego Oddziału ds. Ewidencji Ludności i Spraw Wojskowych mgr Kamilę Matyszewską, zatrudnioną w Wydziale Spraw Obywatelskich i Cudzoziemców Podlaskiego Urzędu Wojewódzkiego w Białymstoku, działającą na podstawie upoważnienia </w:t>
      </w:r>
      <w:r>
        <w:t xml:space="preserve">Nr 1/2016 z 03.02.2016 r. </w:t>
      </w:r>
      <w:r>
        <w:rPr>
          <w:szCs w:val="24"/>
        </w:rPr>
        <w:t xml:space="preserve">wydanego przez Dyrektora Wydziału Spraw Obywatelskich i Cudzoziemców Podlaskiego Urzędu Wojewódzkiego w Białymstoku z upoważnienia Wojewody Podlaskiego, </w:t>
      </w:r>
      <w:r>
        <w:t>przy współudziale przedstawiciela Wojewódzkiego Sztabu Wojskowego w Białymstoku Pani Małgorzaty Głowackiej.</w:t>
      </w:r>
    </w:p>
    <w:p w:rsidR="003A57DA" w:rsidRDefault="003A57DA" w:rsidP="00EC7184">
      <w:pPr>
        <w:jc w:val="both"/>
        <w:rPr>
          <w:sz w:val="24"/>
          <w:szCs w:val="24"/>
        </w:rPr>
      </w:pPr>
      <w:r>
        <w:rPr>
          <w:sz w:val="24"/>
        </w:rPr>
        <w:tab/>
      </w:r>
      <w:r>
        <w:rPr>
          <w:sz w:val="24"/>
          <w:szCs w:val="24"/>
        </w:rPr>
        <w:t>Kontrolę przeprowadzono na podstawie art. 37 ust. 2 ustawy z dnia 21 listopada 1967r. o powszechnym obowiązku obrony Rzeczypospolitej Polskiej (</w:t>
      </w:r>
      <w:r>
        <w:rPr>
          <w:sz w:val="24"/>
        </w:rPr>
        <w:t xml:space="preserve">Dz. U. z 2015 r., </w:t>
      </w:r>
      <w:r>
        <w:rPr>
          <w:sz w:val="24"/>
        </w:rPr>
        <w:br/>
        <w:t>poz. 827 ze zm</w:t>
      </w:r>
      <w:r>
        <w:rPr>
          <w:sz w:val="24"/>
          <w:szCs w:val="24"/>
        </w:rPr>
        <w:t xml:space="preserve">.). </w:t>
      </w:r>
    </w:p>
    <w:p w:rsidR="003A57DA" w:rsidRDefault="003A57DA" w:rsidP="00EC7184">
      <w:pPr>
        <w:pStyle w:val="Heading2"/>
        <w:jc w:val="both"/>
        <w:rPr>
          <w:szCs w:val="24"/>
        </w:rPr>
      </w:pPr>
      <w:r>
        <w:rPr>
          <w:szCs w:val="24"/>
        </w:rPr>
        <w:tab/>
        <w:t xml:space="preserve">Wizytacja wynikała z planu kontroli przebiegu kwalifikacji wojskowej </w:t>
      </w:r>
      <w:r>
        <w:rPr>
          <w:szCs w:val="24"/>
        </w:rPr>
        <w:br/>
        <w:t xml:space="preserve">oraz działalności powiatowych komisji lekarskich na terenie województwa podlaskiego </w:t>
      </w:r>
      <w:r>
        <w:rPr>
          <w:szCs w:val="24"/>
        </w:rPr>
        <w:br/>
        <w:t>w czasie kwalifikacji wojskowej w 2016 roku.</w:t>
      </w:r>
    </w:p>
    <w:p w:rsidR="003A57DA" w:rsidRDefault="003A57DA" w:rsidP="00EC7184">
      <w:pPr>
        <w:jc w:val="both"/>
        <w:rPr>
          <w:sz w:val="24"/>
          <w:szCs w:val="24"/>
        </w:rPr>
      </w:pPr>
      <w:r>
        <w:rPr>
          <w:sz w:val="24"/>
          <w:szCs w:val="24"/>
        </w:rPr>
        <w:tab/>
        <w:t>Przedmiotem kontroli były następujące zagadnienia:</w:t>
      </w:r>
    </w:p>
    <w:p w:rsidR="003A57DA" w:rsidRDefault="003A57DA" w:rsidP="00EC7184">
      <w:pPr>
        <w:jc w:val="both"/>
        <w:rPr>
          <w:sz w:val="24"/>
          <w:szCs w:val="24"/>
        </w:rPr>
      </w:pPr>
      <w:r>
        <w:rPr>
          <w:sz w:val="24"/>
          <w:szCs w:val="24"/>
        </w:rPr>
        <w:t>1/</w:t>
      </w:r>
      <w:r>
        <w:rPr>
          <w:sz w:val="24"/>
          <w:szCs w:val="24"/>
        </w:rPr>
        <w:tab/>
        <w:t>Sprawy organizacyjne dotyczące kwalifikacji wojskowej w 2016 r.</w:t>
      </w:r>
    </w:p>
    <w:p w:rsidR="003A57DA" w:rsidRDefault="003A57DA" w:rsidP="00EC7184">
      <w:pPr>
        <w:jc w:val="both"/>
        <w:rPr>
          <w:sz w:val="24"/>
          <w:szCs w:val="24"/>
        </w:rPr>
      </w:pPr>
      <w:r>
        <w:rPr>
          <w:sz w:val="24"/>
          <w:szCs w:val="24"/>
        </w:rPr>
        <w:t>2/</w:t>
      </w:r>
      <w:r>
        <w:rPr>
          <w:sz w:val="24"/>
          <w:szCs w:val="24"/>
        </w:rPr>
        <w:tab/>
        <w:t>Prowadzenie dokumentacji związanej z kwalifikacją wojskową.</w:t>
      </w:r>
    </w:p>
    <w:p w:rsidR="003A57DA" w:rsidRDefault="003A57DA" w:rsidP="00EC7184">
      <w:pPr>
        <w:jc w:val="both"/>
        <w:rPr>
          <w:sz w:val="24"/>
          <w:szCs w:val="24"/>
        </w:rPr>
      </w:pPr>
    </w:p>
    <w:p w:rsidR="003A57DA" w:rsidRDefault="003A57DA" w:rsidP="00EC7184">
      <w:pPr>
        <w:jc w:val="both"/>
        <w:outlineLvl w:val="0"/>
        <w:rPr>
          <w:b/>
          <w:sz w:val="24"/>
        </w:rPr>
      </w:pPr>
      <w:r>
        <w:rPr>
          <w:b/>
          <w:sz w:val="24"/>
        </w:rPr>
        <w:t>Ustalenia kontroli:</w:t>
      </w:r>
    </w:p>
    <w:p w:rsidR="003A57DA" w:rsidRDefault="003A57DA" w:rsidP="00EC7184">
      <w:pPr>
        <w:jc w:val="both"/>
        <w:rPr>
          <w:sz w:val="24"/>
        </w:rPr>
      </w:pPr>
    </w:p>
    <w:p w:rsidR="003A57DA" w:rsidRDefault="003A57DA" w:rsidP="00EC7184">
      <w:pPr>
        <w:pStyle w:val="Heading2"/>
        <w:jc w:val="both"/>
      </w:pPr>
      <w:r>
        <w:t>Ad. 1</w:t>
      </w:r>
    </w:p>
    <w:p w:rsidR="003A57DA" w:rsidRDefault="003A57DA" w:rsidP="00EC7184">
      <w:pPr>
        <w:pStyle w:val="Heading2"/>
        <w:ind w:firstLine="708"/>
        <w:jc w:val="both"/>
        <w:rPr>
          <w:szCs w:val="24"/>
        </w:rPr>
      </w:pPr>
      <w:r>
        <w:t xml:space="preserve">Kwalifikacja wojskowa na terenie Powiatu Łomżyńskiego przeprowadzana jest </w:t>
      </w:r>
      <w:r>
        <w:br/>
        <w:t xml:space="preserve">w pomieszczeniach </w:t>
      </w:r>
      <w:r>
        <w:rPr>
          <w:szCs w:val="24"/>
        </w:rPr>
        <w:t xml:space="preserve">Miejskiego Domu Kultury – Domu Środowisk Twórczych w Łomży, </w:t>
      </w:r>
      <w:r>
        <w:rPr>
          <w:szCs w:val="24"/>
        </w:rPr>
        <w:br/>
        <w:t xml:space="preserve">przy ul. Wojska Polskiego 3. </w:t>
      </w:r>
      <w:r>
        <w:t xml:space="preserve">Do prac związanych z kwalifikacją przystosowano 3 obszerne pomieszczenia. </w:t>
      </w:r>
      <w:r>
        <w:rPr>
          <w:szCs w:val="24"/>
        </w:rPr>
        <w:t xml:space="preserve">Do działalności komisji lekarskiej zaadaptowano odrębne pomieszczenie. Sala została bardzo dobrze przystosowana do potrzeb komisji, nie wnosi się uwag do estetyki  pomieszczenia. </w:t>
      </w:r>
      <w:r>
        <w:t>Wyposażenie lokalu zapewnia przeprowadzanie badań lekarskich z utrzymaniem intymności badanych oraz sprawne uzupełnienie ewidencji wojskowej. W lokalu komisji zapewniony jest spokój i porządek.</w:t>
      </w:r>
    </w:p>
    <w:p w:rsidR="003A57DA" w:rsidRDefault="003A57DA" w:rsidP="00EC7184">
      <w:pPr>
        <w:pStyle w:val="Heading2"/>
        <w:ind w:firstLine="708"/>
        <w:jc w:val="both"/>
      </w:pPr>
      <w:r>
        <w:t>Osoby podlegające kwalifikacji wojskowej zgłaszają się do komisji o godzinie 8°°. Oczekują na wezwanie w świetlicy, gdzie mają zapewniony dostęp</w:t>
      </w:r>
      <w:r>
        <w:rPr>
          <w:szCs w:val="24"/>
        </w:rPr>
        <w:t xml:space="preserve"> do aktualnej prasy, informatorów dot. służby wojskowej, oraz telewizji i video. </w:t>
      </w:r>
    </w:p>
    <w:p w:rsidR="003A57DA" w:rsidRDefault="003A57DA" w:rsidP="00EC7184">
      <w:pPr>
        <w:jc w:val="both"/>
        <w:rPr>
          <w:sz w:val="24"/>
        </w:rPr>
      </w:pPr>
      <w:r>
        <w:rPr>
          <w:sz w:val="24"/>
        </w:rPr>
        <w:tab/>
      </w:r>
      <w:r w:rsidRPr="00757696">
        <w:rPr>
          <w:sz w:val="24"/>
          <w:szCs w:val="24"/>
        </w:rPr>
        <w:t xml:space="preserve">Ustalono, że codziennie przedstawiciel Wojskowego Komendanta Uzupełnień </w:t>
      </w:r>
      <w:r>
        <w:rPr>
          <w:sz w:val="24"/>
          <w:szCs w:val="24"/>
        </w:rPr>
        <w:br/>
      </w:r>
      <w:r w:rsidRPr="00757696">
        <w:rPr>
          <w:sz w:val="24"/>
          <w:szCs w:val="24"/>
        </w:rPr>
        <w:t>w Łomży</w:t>
      </w:r>
      <w:r>
        <w:rPr>
          <w:sz w:val="24"/>
          <w:szCs w:val="24"/>
        </w:rPr>
        <w:t xml:space="preserve"> (</w:t>
      </w:r>
      <w:r w:rsidRPr="00757696">
        <w:rPr>
          <w:sz w:val="24"/>
          <w:szCs w:val="24"/>
        </w:rPr>
        <w:t>w dniu</w:t>
      </w:r>
      <w:r>
        <w:rPr>
          <w:sz w:val="24"/>
          <w:szCs w:val="24"/>
        </w:rPr>
        <w:t xml:space="preserve"> kontroli kapitan Robert Sokołowski</w:t>
      </w:r>
      <w:r w:rsidRPr="00757696">
        <w:rPr>
          <w:sz w:val="24"/>
          <w:szCs w:val="24"/>
        </w:rPr>
        <w:t xml:space="preserve">) informuje zgromadzoną młodzież </w:t>
      </w:r>
      <w:r>
        <w:rPr>
          <w:sz w:val="24"/>
          <w:szCs w:val="24"/>
        </w:rPr>
        <w:br/>
      </w:r>
      <w:r w:rsidRPr="00757696">
        <w:rPr>
          <w:sz w:val="24"/>
          <w:szCs w:val="24"/>
        </w:rPr>
        <w:t>o aktualnych regulacjach prawnych</w:t>
      </w:r>
      <w:r>
        <w:rPr>
          <w:sz w:val="24"/>
        </w:rPr>
        <w:t xml:space="preserve"> związanych z powszechnym obowiązkiem obrony </w:t>
      </w:r>
      <w:r>
        <w:rPr>
          <w:sz w:val="24"/>
        </w:rPr>
        <w:br/>
        <w:t>oraz możliwością odbywania zawodowej służby wojskowej.</w:t>
      </w:r>
    </w:p>
    <w:p w:rsidR="003A57DA" w:rsidRDefault="003A57DA" w:rsidP="00EC7184">
      <w:pPr>
        <w:jc w:val="both"/>
        <w:rPr>
          <w:sz w:val="24"/>
        </w:rPr>
      </w:pPr>
      <w:r>
        <w:rPr>
          <w:sz w:val="24"/>
        </w:rPr>
        <w:tab/>
        <w:t>Do prac związanych z wprowadzaniem danych do ewidencji wojskowej, wypełnianiem książeczek wojskowych oraz prowadzenia zajęć świetlicowych Starosta Łomżyński zatrudnił 5 osób.</w:t>
      </w:r>
    </w:p>
    <w:p w:rsidR="003A57DA" w:rsidRDefault="003A57DA" w:rsidP="00EC7184">
      <w:pPr>
        <w:jc w:val="both"/>
        <w:rPr>
          <w:sz w:val="24"/>
        </w:rPr>
      </w:pPr>
      <w:r>
        <w:rPr>
          <w:sz w:val="24"/>
        </w:rPr>
        <w:tab/>
        <w:t xml:space="preserve">Kwalifikacja wojskowa na terenie Powiatu Łomżyńskiego przeprowadzana była zgodnie z zapisami art. 32 i 32a ustawy z dnia 21 listopada 1967r. o powszechnym obowiązku obrony Rzeczypospolitej Polskiej (Dz. U. z 2015 r., poz. 827 ze zm.). </w:t>
      </w:r>
    </w:p>
    <w:p w:rsidR="003A57DA" w:rsidRDefault="003A57DA" w:rsidP="00EC7184">
      <w:pPr>
        <w:jc w:val="both"/>
        <w:rPr>
          <w:sz w:val="24"/>
        </w:rPr>
      </w:pPr>
    </w:p>
    <w:p w:rsidR="003A57DA" w:rsidRDefault="003A57DA" w:rsidP="00EC7184">
      <w:pPr>
        <w:pStyle w:val="BodyText"/>
        <w:rPr>
          <w:szCs w:val="24"/>
        </w:rPr>
      </w:pPr>
      <w:r>
        <w:tab/>
        <w:t xml:space="preserve">Wojskowego Komendanta Uzupełnień w Łomży reprezentował Pan </w:t>
      </w:r>
      <w:r>
        <w:rPr>
          <w:szCs w:val="24"/>
        </w:rPr>
        <w:t>kapitan Robert Sokołowski</w:t>
      </w:r>
      <w:r>
        <w:t xml:space="preserve">. Realizował </w:t>
      </w:r>
      <w:r>
        <w:rPr>
          <w:szCs w:val="24"/>
        </w:rPr>
        <w:t xml:space="preserve">zadania związane z wstępnym przeznaczeniem osób podlegających stawieniu się do kwalifikacji wojskowej do poszczególnych form powszechnego obowiązku obrony Rzeczypospolitej Polskiej, zakładaniem lub aktualizacją ewidencji wojskoweji przetwarzaniem danych gromadzonych w tej ewidencji, wydawaniem wojskowych dokumentów osobistych, przenoszeniem osób podlegających stawieniu się </w:t>
      </w:r>
      <w:r>
        <w:rPr>
          <w:szCs w:val="24"/>
        </w:rPr>
        <w:br/>
        <w:t xml:space="preserve">do kwalifikacji wojskowej do rezerwy i wydawaniem na ich wniosek zaświadczeń </w:t>
      </w:r>
      <w:r>
        <w:rPr>
          <w:szCs w:val="24"/>
        </w:rPr>
        <w:br/>
        <w:t xml:space="preserve">o uregulowanym stosunku do służby wojskowej, przygotowaniem rekrutacji wojskowej </w:t>
      </w:r>
      <w:r>
        <w:rPr>
          <w:szCs w:val="24"/>
        </w:rPr>
        <w:br/>
        <w:t xml:space="preserve">do ochotniczych form służby wojskowej. </w:t>
      </w:r>
    </w:p>
    <w:p w:rsidR="003A57DA" w:rsidRDefault="003A57DA" w:rsidP="00EC7184">
      <w:pPr>
        <w:pStyle w:val="BodyText"/>
      </w:pPr>
      <w:r>
        <w:tab/>
        <w:t xml:space="preserve">Obecny był także przedstawiciel Urzędu Miasta Jedwabne, Pan Sławomir Miciura, prowadzący dokumentację gminną związaną z kwalifikacją wojskową. Do jego zadań należało także sprawdzanie tożsamości </w:t>
      </w:r>
      <w:r>
        <w:rPr>
          <w:szCs w:val="24"/>
        </w:rPr>
        <w:t>osób podlegających stawieniu się do kwalifikacji wojskowej</w:t>
      </w:r>
      <w:r>
        <w:t xml:space="preserve">. </w:t>
      </w:r>
    </w:p>
    <w:p w:rsidR="003A57DA" w:rsidRDefault="003A57DA" w:rsidP="00EC7184">
      <w:pPr>
        <w:jc w:val="both"/>
        <w:rPr>
          <w:sz w:val="24"/>
        </w:rPr>
      </w:pPr>
      <w:r>
        <w:rPr>
          <w:sz w:val="24"/>
        </w:rPr>
        <w:t xml:space="preserve">W dniu wizytacji Powiatowa Komisja Lekarska Nr 9 w Łomży pracowała w pełnym składzie osobowym: </w:t>
      </w:r>
    </w:p>
    <w:p w:rsidR="003A57DA" w:rsidRDefault="003A57DA" w:rsidP="00543035">
      <w:pPr>
        <w:rPr>
          <w:sz w:val="24"/>
        </w:rPr>
      </w:pPr>
      <w:r>
        <w:rPr>
          <w:sz w:val="24"/>
        </w:rPr>
        <w:t>-</w:t>
      </w:r>
      <w:r>
        <w:rPr>
          <w:sz w:val="24"/>
        </w:rPr>
        <w:tab/>
        <w:t xml:space="preserve">lek. med. Alicja Żebrowska                </w:t>
      </w:r>
      <w:r>
        <w:rPr>
          <w:sz w:val="24"/>
        </w:rPr>
        <w:tab/>
        <w:t>-</w:t>
      </w:r>
      <w:r>
        <w:rPr>
          <w:sz w:val="24"/>
        </w:rPr>
        <w:tab/>
        <w:t>przewodnicząca,</w:t>
      </w:r>
    </w:p>
    <w:p w:rsidR="003A57DA" w:rsidRDefault="003A57DA" w:rsidP="00543035">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3A57DA" w:rsidRDefault="003A57DA" w:rsidP="00543035">
      <w:pPr>
        <w:ind w:left="720" w:hanging="720"/>
        <w:rPr>
          <w:sz w:val="24"/>
          <w:szCs w:val="24"/>
        </w:rPr>
      </w:pPr>
      <w:r>
        <w:rPr>
          <w:sz w:val="24"/>
          <w:szCs w:val="24"/>
        </w:rPr>
        <w:t>-</w:t>
      </w:r>
      <w:r>
        <w:rPr>
          <w:sz w:val="24"/>
          <w:szCs w:val="24"/>
        </w:rPr>
        <w:tab/>
        <w:t>Bogusław Popkowski</w:t>
      </w:r>
      <w:r>
        <w:rPr>
          <w:sz w:val="24"/>
          <w:szCs w:val="24"/>
        </w:rPr>
        <w:tab/>
      </w:r>
      <w:r>
        <w:rPr>
          <w:sz w:val="24"/>
          <w:szCs w:val="24"/>
        </w:rPr>
        <w:tab/>
      </w:r>
      <w:r>
        <w:rPr>
          <w:sz w:val="24"/>
          <w:szCs w:val="24"/>
        </w:rPr>
        <w:tab/>
      </w:r>
      <w:r>
        <w:rPr>
          <w:sz w:val="24"/>
          <w:szCs w:val="24"/>
        </w:rPr>
        <w:tab/>
        <w:t>-</w:t>
      </w:r>
      <w:r>
        <w:rPr>
          <w:sz w:val="24"/>
          <w:szCs w:val="24"/>
        </w:rPr>
        <w:tab/>
        <w:t>pracownik starostwa, pełniący funkcję sekretarza.</w:t>
      </w:r>
    </w:p>
    <w:p w:rsidR="003A57DA" w:rsidRPr="00543035" w:rsidRDefault="003A57DA" w:rsidP="00543035">
      <w:pPr>
        <w:pStyle w:val="BodyTextIndent"/>
        <w:ind w:left="0"/>
        <w:jc w:val="both"/>
        <w:rPr>
          <w:sz w:val="24"/>
          <w:szCs w:val="24"/>
        </w:rPr>
      </w:pPr>
      <w:r w:rsidRPr="00543035">
        <w:rPr>
          <w:sz w:val="24"/>
          <w:szCs w:val="24"/>
        </w:rPr>
        <w:tab/>
        <w:t xml:space="preserve">Osoby te potwierdzają swój udział w pracach komisji własnoręcznym podpisem </w:t>
      </w:r>
      <w:r w:rsidRPr="00543035">
        <w:rPr>
          <w:sz w:val="24"/>
          <w:szCs w:val="24"/>
        </w:rPr>
        <w:br/>
        <w:t xml:space="preserve">w liście obecności, prowadzonej przez sekretarza komisji. Wymieniony skład komisji </w:t>
      </w:r>
      <w:r>
        <w:rPr>
          <w:sz w:val="24"/>
          <w:szCs w:val="24"/>
        </w:rPr>
        <w:t>zgodny jest z zarządzeniem Nr 9/2016 Wojewody Podlaskiego z dnia 26 stycznia 2016</w:t>
      </w:r>
      <w:r w:rsidRPr="00543035">
        <w:rPr>
          <w:sz w:val="24"/>
          <w:szCs w:val="24"/>
        </w:rPr>
        <w:t xml:space="preserve"> r. w sprawie wojewódzkiej komisji lekarskiej i </w:t>
      </w:r>
      <w:r>
        <w:rPr>
          <w:sz w:val="24"/>
          <w:szCs w:val="24"/>
        </w:rPr>
        <w:t>powiatowych komisji lekarskich.</w:t>
      </w:r>
    </w:p>
    <w:p w:rsidR="003A57DA" w:rsidRDefault="003A57DA" w:rsidP="00EC7184">
      <w:pPr>
        <w:jc w:val="both"/>
        <w:rPr>
          <w:sz w:val="24"/>
        </w:rPr>
      </w:pPr>
      <w:r>
        <w:rPr>
          <w:sz w:val="24"/>
        </w:rPr>
        <w:tab/>
        <w:t>Stwierdzono, że zadania związane z kwalifikacją wojskową (w tym przeprowadzanie badań i ustalanie zdolności do czynnej służby wojskowej oraz zakładanie ewidencji wojskowej) przebiegają bardzo sprawnie i bez zakłóceń. Zabezpieczenie kwalifikacji wojskowej pod względem medycznym i organizacyjnym nie budzi zastrzeżeń.</w:t>
      </w:r>
    </w:p>
    <w:p w:rsidR="003A57DA" w:rsidRDefault="003A57DA" w:rsidP="00EC7184">
      <w:pPr>
        <w:jc w:val="both"/>
        <w:rPr>
          <w:sz w:val="24"/>
        </w:rPr>
      </w:pPr>
    </w:p>
    <w:p w:rsidR="003A57DA" w:rsidRDefault="003A57DA" w:rsidP="00EC7184">
      <w:pPr>
        <w:jc w:val="both"/>
        <w:rPr>
          <w:sz w:val="24"/>
        </w:rPr>
      </w:pPr>
      <w:r>
        <w:rPr>
          <w:sz w:val="24"/>
        </w:rPr>
        <w:t>Ad. 2.</w:t>
      </w:r>
    </w:p>
    <w:p w:rsidR="003A57DA" w:rsidRDefault="003A57DA" w:rsidP="00EC7184">
      <w:pPr>
        <w:pStyle w:val="BodyTextIndent"/>
        <w:ind w:left="0" w:firstLine="283"/>
        <w:jc w:val="both"/>
        <w:rPr>
          <w:sz w:val="24"/>
          <w:szCs w:val="24"/>
        </w:rPr>
      </w:pPr>
      <w:r>
        <w:rPr>
          <w:sz w:val="24"/>
          <w:szCs w:val="24"/>
        </w:rPr>
        <w:tab/>
        <w:t xml:space="preserve">Kwalifikacja wojskowa na terenie Powiatu Łomżyńskiego została ogłoszona </w:t>
      </w:r>
      <w:r>
        <w:rPr>
          <w:sz w:val="24"/>
          <w:szCs w:val="24"/>
        </w:rPr>
        <w:br/>
        <w:t>za pomocą obwieszczeń Wojewody Podlaskiego w dniu 15 stycznia 2016 r. Do stawienia się w siedzibie Powiatowej Komisji Lekarskiej Nr 9 w Łomży wzywano także za pomocą wezwań imiennych, zgodnych ze wzorem stanowiącym Zał. Nr 1 do rozporządzenia Ministra Spraw Wewnętrznych i Administracji oraz Ministra Obrony Narodowej z dnia 23 listopada 2009 r. w sprawie kwalifikacji wojskowej ( Dz. U. Nr 202, poz. 1566</w:t>
      </w:r>
      <w:r>
        <w:rPr>
          <w:sz w:val="24"/>
        </w:rPr>
        <w:t xml:space="preserve"> z późn. zm.</w:t>
      </w:r>
      <w:r>
        <w:rPr>
          <w:sz w:val="24"/>
          <w:szCs w:val="24"/>
        </w:rPr>
        <w:t xml:space="preserve">) </w:t>
      </w:r>
      <w:r>
        <w:rPr>
          <w:sz w:val="24"/>
          <w:szCs w:val="24"/>
        </w:rPr>
        <w:br/>
        <w:t xml:space="preserve">Na podstawie zwrotnych potwierdzeń odbioru korespondencji UM Jedwabne ustalono, </w:t>
      </w:r>
      <w:r>
        <w:rPr>
          <w:sz w:val="24"/>
          <w:szCs w:val="24"/>
        </w:rPr>
        <w:br/>
        <w:t xml:space="preserve">że doręczono je co najmniej na 7 dni przed wyznaczonym terminem stawienia się </w:t>
      </w:r>
      <w:r>
        <w:rPr>
          <w:sz w:val="24"/>
          <w:szCs w:val="24"/>
        </w:rPr>
        <w:br/>
        <w:t>do kwalifikacji wojskowej, tj. w terminie określonym w § 4 ust. 2 cyt. rozporządzenia.</w:t>
      </w:r>
    </w:p>
    <w:p w:rsidR="003A57DA" w:rsidRDefault="003A57DA" w:rsidP="00EC7184">
      <w:pPr>
        <w:pStyle w:val="BodyTextIndent"/>
        <w:ind w:left="0" w:firstLine="283"/>
        <w:jc w:val="both"/>
        <w:rPr>
          <w:sz w:val="24"/>
          <w:szCs w:val="24"/>
        </w:rPr>
      </w:pPr>
      <w:r>
        <w:rPr>
          <w:sz w:val="24"/>
          <w:szCs w:val="24"/>
        </w:rPr>
        <w:tab/>
        <w:t xml:space="preserve">W dniu kontroli stawiennictwu przed powiatową komisją lekarską (zgodnie </w:t>
      </w:r>
      <w:r>
        <w:rPr>
          <w:sz w:val="24"/>
          <w:szCs w:val="24"/>
        </w:rPr>
        <w:br/>
        <w:t xml:space="preserve">z „Wojewódzkim planem kwalifikacji wojskowej na terenie województwa podlaskiego </w:t>
      </w:r>
      <w:r>
        <w:rPr>
          <w:sz w:val="24"/>
          <w:szCs w:val="24"/>
        </w:rPr>
        <w:br/>
        <w:t xml:space="preserve">w 2016 roku”) podlegały osoby z terenu Miasta Jedwabne. Listę rocznika 1997 sporządzono </w:t>
      </w:r>
      <w:r>
        <w:rPr>
          <w:sz w:val="24"/>
          <w:szCs w:val="24"/>
        </w:rPr>
        <w:br/>
      </w:r>
      <w:bookmarkStart w:id="0" w:name="_GoBack"/>
      <w:bookmarkEnd w:id="0"/>
      <w:r>
        <w:rPr>
          <w:sz w:val="24"/>
          <w:szCs w:val="24"/>
        </w:rPr>
        <w:t>w oparciu o własny wydruk komputerowy, po czym skonfrontowano z zapisami ewidencji ludności miasta, rejestremosób objętych rejestracją</w:t>
      </w:r>
      <w:r>
        <w:rPr>
          <w:b/>
          <w:sz w:val="28"/>
        </w:rPr>
        <w:t xml:space="preserve"> - </w:t>
      </w:r>
      <w:r>
        <w:rPr>
          <w:sz w:val="24"/>
          <w:szCs w:val="24"/>
        </w:rPr>
        <w:t xml:space="preserve">rocznika 1997. Do listy stawiennictwa osób do kwalifikacji wojskowej roczników starszych ujęto osoby figurujące </w:t>
      </w:r>
      <w:r>
        <w:rPr>
          <w:sz w:val="24"/>
          <w:szCs w:val="24"/>
        </w:rPr>
        <w:br/>
        <w:t xml:space="preserve">w wykazie osób o nieuregulowanym stosunku do powszechnego obowiązku obrony </w:t>
      </w:r>
      <w:r>
        <w:rPr>
          <w:sz w:val="24"/>
          <w:szCs w:val="24"/>
        </w:rPr>
        <w:br/>
        <w:t>oraz zestawieniu przekazanym przez WKU Łomża.</w:t>
      </w:r>
    </w:p>
    <w:p w:rsidR="003A57DA" w:rsidRDefault="003A57DA" w:rsidP="00EC7184">
      <w:pPr>
        <w:pStyle w:val="BodyTextIndent3"/>
        <w:ind w:left="0" w:firstLine="708"/>
        <w:jc w:val="both"/>
        <w:rPr>
          <w:sz w:val="24"/>
          <w:szCs w:val="24"/>
        </w:rPr>
      </w:pPr>
      <w:r w:rsidRPr="00543035">
        <w:rPr>
          <w:sz w:val="24"/>
          <w:szCs w:val="24"/>
        </w:rPr>
        <w:t xml:space="preserve">Dokumenty sporządzono w 2 egzemplarzach zgodnie z wymogami określonymi </w:t>
      </w:r>
      <w:r w:rsidRPr="00543035">
        <w:rPr>
          <w:sz w:val="24"/>
          <w:szCs w:val="24"/>
        </w:rPr>
        <w:br/>
        <w:t xml:space="preserve">w rozporządzeniu Ministra Spraw Wewnętrznych i Administracji oraz Ministra Obrony Narodowej z dnia 23 listopada 2009 r. w sprawie kwalifikacji wojskowej ( Dz. U. </w:t>
      </w:r>
      <w:r>
        <w:rPr>
          <w:sz w:val="24"/>
          <w:szCs w:val="24"/>
        </w:rPr>
        <w:t xml:space="preserve">z 2009 r. </w:t>
      </w:r>
      <w:r w:rsidRPr="00543035">
        <w:rPr>
          <w:sz w:val="24"/>
          <w:szCs w:val="24"/>
        </w:rPr>
        <w:t xml:space="preserve">Nr 202, poz. 1566 z późn. zm.), rozporządzeniu Ministra Spraw Wewnętrznych </w:t>
      </w:r>
      <w:r w:rsidRPr="00543035">
        <w:rPr>
          <w:sz w:val="24"/>
          <w:szCs w:val="24"/>
        </w:rPr>
        <w:br/>
        <w:t xml:space="preserve"> i Mi</w:t>
      </w:r>
      <w:r>
        <w:rPr>
          <w:sz w:val="24"/>
          <w:szCs w:val="24"/>
        </w:rPr>
        <w:t>nistra Obrony Narodowej z dnia 21 września 2015</w:t>
      </w:r>
      <w:r w:rsidRPr="00543035">
        <w:rPr>
          <w:sz w:val="24"/>
          <w:szCs w:val="24"/>
        </w:rPr>
        <w:t xml:space="preserve"> r. w sprawie przeprowadzen</w:t>
      </w:r>
      <w:r>
        <w:rPr>
          <w:sz w:val="24"/>
          <w:szCs w:val="24"/>
        </w:rPr>
        <w:t>ia kwalifikacji wojskowej w 2016 r.  (Dz. U. z 2015 r., poz. 158</w:t>
      </w:r>
      <w:r w:rsidRPr="00543035">
        <w:rPr>
          <w:sz w:val="24"/>
          <w:szCs w:val="24"/>
        </w:rPr>
        <w:t xml:space="preserve">5) oraz wyjaśnieniami </w:t>
      </w:r>
      <w:r w:rsidRPr="00543035">
        <w:rPr>
          <w:sz w:val="24"/>
          <w:szCs w:val="24"/>
        </w:rPr>
        <w:br/>
        <w:t>dot. organizacji i przeprowadzen</w:t>
      </w:r>
      <w:r>
        <w:rPr>
          <w:sz w:val="24"/>
          <w:szCs w:val="24"/>
        </w:rPr>
        <w:t>ia kwalifikacji wojskowej w 2016</w:t>
      </w:r>
      <w:r w:rsidRPr="00543035">
        <w:rPr>
          <w:sz w:val="24"/>
          <w:szCs w:val="24"/>
        </w:rPr>
        <w:t xml:space="preserve"> r. sporządzonymi przez Wydział Spraw Obywatelskich i Cudzoziemców Podlaskiego Urzędu Wojewódzkiego </w:t>
      </w:r>
      <w:r w:rsidRPr="00543035">
        <w:rPr>
          <w:sz w:val="24"/>
          <w:szCs w:val="24"/>
        </w:rPr>
        <w:br/>
        <w:t>w Białymstoku.</w:t>
      </w:r>
    </w:p>
    <w:p w:rsidR="003A57DA" w:rsidRDefault="003A57DA" w:rsidP="00EC7184">
      <w:pPr>
        <w:pStyle w:val="BodyTextIndent3"/>
        <w:ind w:left="0" w:firstLine="708"/>
        <w:jc w:val="both"/>
        <w:rPr>
          <w:sz w:val="24"/>
          <w:szCs w:val="24"/>
        </w:rPr>
      </w:pPr>
      <w:r>
        <w:rPr>
          <w:sz w:val="24"/>
          <w:szCs w:val="24"/>
        </w:rPr>
        <w:t xml:space="preserve"> Listy zostały </w:t>
      </w:r>
      <w:r w:rsidRPr="00543035">
        <w:rPr>
          <w:sz w:val="24"/>
          <w:szCs w:val="24"/>
        </w:rPr>
        <w:t>zatw</w:t>
      </w:r>
      <w:r>
        <w:rPr>
          <w:sz w:val="24"/>
          <w:szCs w:val="24"/>
        </w:rPr>
        <w:t>ierdzone przez Burmistrza Jedwabne</w:t>
      </w:r>
      <w:r w:rsidRPr="00543035">
        <w:rPr>
          <w:sz w:val="24"/>
          <w:szCs w:val="24"/>
        </w:rPr>
        <w:t>. Ustalono, że listy stawiennictwa osób do kwalifikacji wojskowej uzupełniane</w:t>
      </w:r>
      <w:r>
        <w:rPr>
          <w:sz w:val="24"/>
          <w:szCs w:val="24"/>
        </w:rPr>
        <w:t xml:space="preserve"> są na bieżąco odpowiednio przez sekretarza komisji lekarskiej i pracownika UM Jedwabne, wpisy do dokumentacji nanoszone są prawidłowo. Skreślenia i dopisania osób dokonywane są wyłącznie w uzasadnionych przypadkach, a ich przyczyny opisywane są we właściwej rubryce. Osobom wizytowanym, kontrolujący na bieżąco udzielali instruktażu w całym zakresie kontrolowanej problematyki. </w:t>
      </w:r>
    </w:p>
    <w:p w:rsidR="003A57DA" w:rsidRDefault="003A57DA" w:rsidP="00EC7184">
      <w:pPr>
        <w:pStyle w:val="BodyTextIndent"/>
        <w:ind w:left="0" w:firstLine="283"/>
        <w:jc w:val="both"/>
        <w:rPr>
          <w:sz w:val="24"/>
          <w:szCs w:val="24"/>
        </w:rPr>
      </w:pPr>
      <w:r>
        <w:rPr>
          <w:sz w:val="24"/>
          <w:szCs w:val="24"/>
        </w:rPr>
        <w:tab/>
        <w:t xml:space="preserve">W ramach nadzoru poddano także kontroli sposób sporządzenia i prowadzenia list </w:t>
      </w:r>
      <w:r>
        <w:rPr>
          <w:sz w:val="24"/>
          <w:szCs w:val="24"/>
        </w:rPr>
        <w:br/>
        <w:t xml:space="preserve">z terenu Powiatu Łomżyńskiego. Listy zostały zatwierdzone odpowiednio przez Wójta </w:t>
      </w:r>
      <w:r>
        <w:rPr>
          <w:sz w:val="24"/>
          <w:szCs w:val="24"/>
        </w:rPr>
        <w:br/>
        <w:t>( Burmistrza ). Listy osób rocznika podstawowego zostały sporządzone w oparciu o wydruki komputerowe. Dokumenty zostały skonfrontowane z danymi będącymi w dyspozycji ewidencji ludności i rejestrem osób objętych rejestracją</w:t>
      </w:r>
      <w:r>
        <w:rPr>
          <w:b/>
          <w:sz w:val="24"/>
          <w:szCs w:val="24"/>
        </w:rPr>
        <w:t xml:space="preserve"> - </w:t>
      </w:r>
      <w:r>
        <w:rPr>
          <w:sz w:val="24"/>
          <w:szCs w:val="24"/>
        </w:rPr>
        <w:t xml:space="preserve">rocznika 1997. Listy osób roczników starszych sporządzono w oparciu o wykazy osób o nieuregulowanym stosunku </w:t>
      </w:r>
      <w:r>
        <w:rPr>
          <w:sz w:val="24"/>
          <w:szCs w:val="24"/>
        </w:rPr>
        <w:br/>
        <w:t xml:space="preserve">do powszechnego obowiązku obrony oraz zestawienia przekazane przez WKU Łomża. Ustalono, że są one uzupełniane na bieżąco przez sekretarza komisji lekarskiej. Wpisy do dokumentacji nanoszone są prawidłowo.Ustalono, że koszty wynajęcia lokalu dla potrzeb kwalifikacji wynoszą ok. 3600 zł. Uposażenie osób zatrudnionych do prac związanych </w:t>
      </w:r>
      <w:r>
        <w:rPr>
          <w:sz w:val="24"/>
          <w:szCs w:val="24"/>
        </w:rPr>
        <w:br/>
        <w:t xml:space="preserve">z wprowadzaniem danych do ewidencji wojskowej, wypełnianiem książeczek wojskowych oraz prowadzenia zajęć świetlicowych kształtuje się w wysokości ok. 2100zł. Wynagrodzenie komisji  kształtuje się na ubiegłorocznym poziomie. </w:t>
      </w:r>
    </w:p>
    <w:p w:rsidR="003A57DA" w:rsidRDefault="003A57DA" w:rsidP="00EC7184">
      <w:pPr>
        <w:pStyle w:val="BodyTextIndent"/>
        <w:ind w:left="0" w:firstLine="283"/>
        <w:jc w:val="both"/>
        <w:rPr>
          <w:sz w:val="24"/>
          <w:szCs w:val="24"/>
        </w:rPr>
      </w:pPr>
      <w:r>
        <w:rPr>
          <w:sz w:val="24"/>
          <w:szCs w:val="24"/>
        </w:rPr>
        <w:tab/>
        <w:t xml:space="preserve">Stwierdzono, że sposób przygotowania oraz organizacja pracy przy kwalifikacji wojskowej w 2016 r. nie budzi zastrzeżeń, a dokumentacja prowadzona jest prawidłowo. </w:t>
      </w:r>
      <w:r>
        <w:rPr>
          <w:sz w:val="24"/>
          <w:szCs w:val="24"/>
        </w:rPr>
        <w:br/>
        <w:t>Na szczególne podkreślenie zasługuje stworzenie bardzo dobrych warunków, zarówno do pracy osobom przeprowadzającym kwalifikację jak i samym osobom wzywanym. Bardzo staranne przygotowanie i prowadzenie dokumentacji związanej z kwalifikacją, zaświadcza o wysokim profesjonalizmie i zaangażowaniu osób odpowiedzialnych. W związku z powyższym, pozytywnie oceniono wykonywanie zadań w kontrolowanym zakresie.</w:t>
      </w:r>
    </w:p>
    <w:p w:rsidR="003A57DA" w:rsidRPr="004F55C7" w:rsidRDefault="003A57DA" w:rsidP="00EC7184">
      <w:pPr>
        <w:pStyle w:val="BodyTextIndent3"/>
        <w:ind w:left="0" w:firstLine="283"/>
        <w:jc w:val="both"/>
        <w:rPr>
          <w:sz w:val="24"/>
          <w:szCs w:val="24"/>
        </w:rPr>
      </w:pPr>
      <w:r>
        <w:rPr>
          <w:sz w:val="24"/>
          <w:szCs w:val="24"/>
        </w:rPr>
        <w:tab/>
        <w:t xml:space="preserve">Wyniki kontroli omówiono z Przewodniczącą Powiatowej Komisji Lekarskiej Nr 9 </w:t>
      </w:r>
      <w:r>
        <w:rPr>
          <w:sz w:val="24"/>
          <w:szCs w:val="24"/>
        </w:rPr>
        <w:br/>
        <w:t xml:space="preserve">w Łomży, </w:t>
      </w:r>
      <w:r w:rsidRPr="004F55C7">
        <w:rPr>
          <w:sz w:val="24"/>
          <w:szCs w:val="24"/>
        </w:rPr>
        <w:t>lek</w:t>
      </w:r>
      <w:r>
        <w:rPr>
          <w:sz w:val="24"/>
          <w:szCs w:val="24"/>
        </w:rPr>
        <w:t>. med.</w:t>
      </w:r>
      <w:r w:rsidRPr="00756C26">
        <w:rPr>
          <w:sz w:val="24"/>
        </w:rPr>
        <w:t xml:space="preserve"> </w:t>
      </w:r>
      <w:r>
        <w:rPr>
          <w:sz w:val="24"/>
        </w:rPr>
        <w:t>Alicją Żebrowską</w:t>
      </w:r>
      <w:r>
        <w:rPr>
          <w:sz w:val="24"/>
          <w:szCs w:val="24"/>
        </w:rPr>
        <w:t xml:space="preserve">, przedstawicielem Wojskowego Komendanta Uzupełnień w Łomży, </w:t>
      </w:r>
      <w:r w:rsidRPr="004F55C7">
        <w:rPr>
          <w:sz w:val="24"/>
          <w:szCs w:val="24"/>
        </w:rPr>
        <w:t>Pan</w:t>
      </w:r>
      <w:r>
        <w:rPr>
          <w:sz w:val="24"/>
          <w:szCs w:val="24"/>
        </w:rPr>
        <w:t>em kapitanem Robertem Sokołowskim, przedstawicielem Burmistrza Jedwabnego, Panem Sławomirem Miciurą</w:t>
      </w:r>
      <w:r w:rsidRPr="004F55C7">
        <w:rPr>
          <w:sz w:val="24"/>
          <w:szCs w:val="24"/>
        </w:rPr>
        <w:t>, oraz pracownikiem Starostwa Powiatowego</w:t>
      </w:r>
      <w:r>
        <w:rPr>
          <w:sz w:val="24"/>
          <w:szCs w:val="24"/>
        </w:rPr>
        <w:t xml:space="preserve"> </w:t>
      </w:r>
      <w:r w:rsidRPr="004F55C7">
        <w:rPr>
          <w:sz w:val="24"/>
          <w:szCs w:val="24"/>
        </w:rPr>
        <w:t>w Łomży, Sekretarzem Komisji</w:t>
      </w:r>
      <w:r>
        <w:rPr>
          <w:sz w:val="24"/>
          <w:szCs w:val="24"/>
        </w:rPr>
        <w:t>, Panem Bogusławem Popkowskim</w:t>
      </w:r>
      <w:r w:rsidRPr="004F55C7">
        <w:rPr>
          <w:sz w:val="24"/>
          <w:szCs w:val="24"/>
        </w:rPr>
        <w:t xml:space="preserve">. </w:t>
      </w:r>
    </w:p>
    <w:p w:rsidR="003A57DA" w:rsidRDefault="003A57DA" w:rsidP="00EC7184">
      <w:pPr>
        <w:ind w:firstLine="708"/>
        <w:jc w:val="both"/>
        <w:outlineLvl w:val="0"/>
        <w:rPr>
          <w:sz w:val="24"/>
          <w:szCs w:val="24"/>
        </w:rPr>
      </w:pPr>
      <w:r>
        <w:rPr>
          <w:sz w:val="24"/>
          <w:szCs w:val="24"/>
        </w:rPr>
        <w:t>Sprawozdanie sporządzono w 2 jednobrzmiących egzemplarzach.</w:t>
      </w:r>
    </w:p>
    <w:p w:rsidR="003A57DA" w:rsidRDefault="003A57DA" w:rsidP="00EC7184"/>
    <w:p w:rsidR="003A57DA" w:rsidRDefault="003A57DA" w:rsidP="00EC7184"/>
    <w:p w:rsidR="003A57DA" w:rsidRDefault="003A57DA" w:rsidP="001E3C9E">
      <w:pPr>
        <w:ind w:left="4248"/>
        <w:rPr>
          <w:sz w:val="22"/>
          <w:szCs w:val="22"/>
        </w:rPr>
      </w:pPr>
      <w:r>
        <w:rPr>
          <w:sz w:val="22"/>
          <w:szCs w:val="22"/>
        </w:rPr>
        <w:t xml:space="preserve"> Starszy Inspektor Wojewódzki </w:t>
      </w:r>
    </w:p>
    <w:p w:rsidR="003A57DA" w:rsidRPr="001E3C9E" w:rsidRDefault="003A57DA" w:rsidP="001E3C9E">
      <w:pPr>
        <w:ind w:left="4248"/>
        <w:rPr>
          <w:sz w:val="22"/>
          <w:szCs w:val="22"/>
        </w:rPr>
      </w:pPr>
      <w:r>
        <w:rPr>
          <w:sz w:val="22"/>
          <w:szCs w:val="22"/>
        </w:rPr>
        <w:t xml:space="preserve">        Kamila Matyszewska</w:t>
      </w:r>
    </w:p>
    <w:p w:rsidR="003A57DA" w:rsidRDefault="003A57DA"/>
    <w:sectPr w:rsidR="003A57DA" w:rsidSect="000915F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7184"/>
    <w:rsid w:val="000214CB"/>
    <w:rsid w:val="000219BB"/>
    <w:rsid w:val="00022014"/>
    <w:rsid w:val="00026EA7"/>
    <w:rsid w:val="00064CAA"/>
    <w:rsid w:val="000662F0"/>
    <w:rsid w:val="000751C8"/>
    <w:rsid w:val="00087284"/>
    <w:rsid w:val="00087363"/>
    <w:rsid w:val="000915F9"/>
    <w:rsid w:val="000B459F"/>
    <w:rsid w:val="000C3BC7"/>
    <w:rsid w:val="000D28EB"/>
    <w:rsid w:val="000D2DAD"/>
    <w:rsid w:val="000D4502"/>
    <w:rsid w:val="000D76E1"/>
    <w:rsid w:val="000F2309"/>
    <w:rsid w:val="000F3CAB"/>
    <w:rsid w:val="001147F6"/>
    <w:rsid w:val="00130B1F"/>
    <w:rsid w:val="00154A53"/>
    <w:rsid w:val="00165344"/>
    <w:rsid w:val="00175967"/>
    <w:rsid w:val="00195A04"/>
    <w:rsid w:val="001A393A"/>
    <w:rsid w:val="001B38E7"/>
    <w:rsid w:val="001C399A"/>
    <w:rsid w:val="001D010F"/>
    <w:rsid w:val="001E3C9E"/>
    <w:rsid w:val="001F40EF"/>
    <w:rsid w:val="001F7E31"/>
    <w:rsid w:val="00227910"/>
    <w:rsid w:val="002309A6"/>
    <w:rsid w:val="00233B0F"/>
    <w:rsid w:val="0023646C"/>
    <w:rsid w:val="00242B9F"/>
    <w:rsid w:val="00243C09"/>
    <w:rsid w:val="00261C4E"/>
    <w:rsid w:val="00267BCE"/>
    <w:rsid w:val="00273110"/>
    <w:rsid w:val="00273693"/>
    <w:rsid w:val="0027530C"/>
    <w:rsid w:val="00292FF3"/>
    <w:rsid w:val="00293026"/>
    <w:rsid w:val="0029698A"/>
    <w:rsid w:val="00297165"/>
    <w:rsid w:val="002A1B9A"/>
    <w:rsid w:val="002B51C4"/>
    <w:rsid w:val="002B5419"/>
    <w:rsid w:val="002B5AFA"/>
    <w:rsid w:val="002D1DCB"/>
    <w:rsid w:val="002D7107"/>
    <w:rsid w:val="002E4D3F"/>
    <w:rsid w:val="002E6932"/>
    <w:rsid w:val="002F7FC9"/>
    <w:rsid w:val="00321056"/>
    <w:rsid w:val="00321911"/>
    <w:rsid w:val="00333555"/>
    <w:rsid w:val="0034425D"/>
    <w:rsid w:val="0036798A"/>
    <w:rsid w:val="00370DF1"/>
    <w:rsid w:val="003757B3"/>
    <w:rsid w:val="003770F6"/>
    <w:rsid w:val="00387DFB"/>
    <w:rsid w:val="00387F26"/>
    <w:rsid w:val="003902A5"/>
    <w:rsid w:val="003A3DED"/>
    <w:rsid w:val="003A57DA"/>
    <w:rsid w:val="003A67C9"/>
    <w:rsid w:val="003B5EA6"/>
    <w:rsid w:val="003C1F30"/>
    <w:rsid w:val="003D7094"/>
    <w:rsid w:val="003F040D"/>
    <w:rsid w:val="0040205A"/>
    <w:rsid w:val="00422ABF"/>
    <w:rsid w:val="00423014"/>
    <w:rsid w:val="0042340F"/>
    <w:rsid w:val="00444CD1"/>
    <w:rsid w:val="00446CFC"/>
    <w:rsid w:val="00454F99"/>
    <w:rsid w:val="00461110"/>
    <w:rsid w:val="0046215F"/>
    <w:rsid w:val="00481C39"/>
    <w:rsid w:val="004830F7"/>
    <w:rsid w:val="00483D33"/>
    <w:rsid w:val="004B4DB2"/>
    <w:rsid w:val="004D1316"/>
    <w:rsid w:val="004D5B0E"/>
    <w:rsid w:val="004E0886"/>
    <w:rsid w:val="004F0ECD"/>
    <w:rsid w:val="004F55C7"/>
    <w:rsid w:val="00502B1E"/>
    <w:rsid w:val="00524F85"/>
    <w:rsid w:val="00526466"/>
    <w:rsid w:val="00542249"/>
    <w:rsid w:val="00543035"/>
    <w:rsid w:val="0054416A"/>
    <w:rsid w:val="0054683F"/>
    <w:rsid w:val="00572211"/>
    <w:rsid w:val="005731C0"/>
    <w:rsid w:val="00575BE1"/>
    <w:rsid w:val="00591680"/>
    <w:rsid w:val="00594E51"/>
    <w:rsid w:val="005A03E6"/>
    <w:rsid w:val="005B2183"/>
    <w:rsid w:val="005E097B"/>
    <w:rsid w:val="005E13DC"/>
    <w:rsid w:val="005F76E9"/>
    <w:rsid w:val="006004F1"/>
    <w:rsid w:val="006013FD"/>
    <w:rsid w:val="00604559"/>
    <w:rsid w:val="00606F3E"/>
    <w:rsid w:val="00637660"/>
    <w:rsid w:val="00662FBB"/>
    <w:rsid w:val="006910CB"/>
    <w:rsid w:val="006A0EE7"/>
    <w:rsid w:val="006A4477"/>
    <w:rsid w:val="006C3270"/>
    <w:rsid w:val="006C3CC6"/>
    <w:rsid w:val="006F3131"/>
    <w:rsid w:val="006F5AF2"/>
    <w:rsid w:val="00705B30"/>
    <w:rsid w:val="00710D99"/>
    <w:rsid w:val="0072188A"/>
    <w:rsid w:val="0073390B"/>
    <w:rsid w:val="00743561"/>
    <w:rsid w:val="00752035"/>
    <w:rsid w:val="007533F4"/>
    <w:rsid w:val="007555CE"/>
    <w:rsid w:val="00756C26"/>
    <w:rsid w:val="00757696"/>
    <w:rsid w:val="007604E7"/>
    <w:rsid w:val="00774781"/>
    <w:rsid w:val="007A1F24"/>
    <w:rsid w:val="007B5A8E"/>
    <w:rsid w:val="007C753A"/>
    <w:rsid w:val="007C7925"/>
    <w:rsid w:val="007D17B9"/>
    <w:rsid w:val="007E6722"/>
    <w:rsid w:val="007E6A2F"/>
    <w:rsid w:val="007F0C39"/>
    <w:rsid w:val="00804D5E"/>
    <w:rsid w:val="00835E2A"/>
    <w:rsid w:val="008525A8"/>
    <w:rsid w:val="00853889"/>
    <w:rsid w:val="00853FBB"/>
    <w:rsid w:val="00860775"/>
    <w:rsid w:val="00864313"/>
    <w:rsid w:val="00873377"/>
    <w:rsid w:val="0089599B"/>
    <w:rsid w:val="008A13FF"/>
    <w:rsid w:val="008C008D"/>
    <w:rsid w:val="008C6976"/>
    <w:rsid w:val="008E05C2"/>
    <w:rsid w:val="008E3B39"/>
    <w:rsid w:val="008E6AA4"/>
    <w:rsid w:val="008F00FC"/>
    <w:rsid w:val="008F021A"/>
    <w:rsid w:val="008F1768"/>
    <w:rsid w:val="00906C63"/>
    <w:rsid w:val="00913DF6"/>
    <w:rsid w:val="009240E4"/>
    <w:rsid w:val="009378F3"/>
    <w:rsid w:val="0094274A"/>
    <w:rsid w:val="00945B16"/>
    <w:rsid w:val="0095092F"/>
    <w:rsid w:val="0096262C"/>
    <w:rsid w:val="00967577"/>
    <w:rsid w:val="00977BC8"/>
    <w:rsid w:val="0098739E"/>
    <w:rsid w:val="009A0953"/>
    <w:rsid w:val="009A1AA7"/>
    <w:rsid w:val="009D5122"/>
    <w:rsid w:val="009E1DB0"/>
    <w:rsid w:val="009E4004"/>
    <w:rsid w:val="009F02D5"/>
    <w:rsid w:val="00A037FF"/>
    <w:rsid w:val="00A200F1"/>
    <w:rsid w:val="00A24837"/>
    <w:rsid w:val="00A33AE5"/>
    <w:rsid w:val="00A356A0"/>
    <w:rsid w:val="00A370A4"/>
    <w:rsid w:val="00A5185F"/>
    <w:rsid w:val="00A52720"/>
    <w:rsid w:val="00A638A3"/>
    <w:rsid w:val="00A81BA2"/>
    <w:rsid w:val="00A938AD"/>
    <w:rsid w:val="00A94A07"/>
    <w:rsid w:val="00AA705B"/>
    <w:rsid w:val="00AC2122"/>
    <w:rsid w:val="00AC3CA2"/>
    <w:rsid w:val="00AC4264"/>
    <w:rsid w:val="00AD3047"/>
    <w:rsid w:val="00AD32B8"/>
    <w:rsid w:val="00AD5357"/>
    <w:rsid w:val="00AD61BB"/>
    <w:rsid w:val="00AF03D4"/>
    <w:rsid w:val="00AF3AC8"/>
    <w:rsid w:val="00AF3B29"/>
    <w:rsid w:val="00AF45DD"/>
    <w:rsid w:val="00B201C4"/>
    <w:rsid w:val="00B36CD6"/>
    <w:rsid w:val="00B36F26"/>
    <w:rsid w:val="00B416C8"/>
    <w:rsid w:val="00B441AD"/>
    <w:rsid w:val="00B45AD7"/>
    <w:rsid w:val="00B568DC"/>
    <w:rsid w:val="00B7111F"/>
    <w:rsid w:val="00B72150"/>
    <w:rsid w:val="00B76E5C"/>
    <w:rsid w:val="00B90E92"/>
    <w:rsid w:val="00BA0FF8"/>
    <w:rsid w:val="00BA6660"/>
    <w:rsid w:val="00BC59A6"/>
    <w:rsid w:val="00BE7C0F"/>
    <w:rsid w:val="00C113EF"/>
    <w:rsid w:val="00C26452"/>
    <w:rsid w:val="00C41C05"/>
    <w:rsid w:val="00C43A61"/>
    <w:rsid w:val="00C4501B"/>
    <w:rsid w:val="00C45D75"/>
    <w:rsid w:val="00C514FC"/>
    <w:rsid w:val="00C76498"/>
    <w:rsid w:val="00CA7276"/>
    <w:rsid w:val="00CB0D60"/>
    <w:rsid w:val="00CC7C4A"/>
    <w:rsid w:val="00CD1482"/>
    <w:rsid w:val="00CE48A2"/>
    <w:rsid w:val="00CF48DD"/>
    <w:rsid w:val="00D10A7E"/>
    <w:rsid w:val="00D14AF4"/>
    <w:rsid w:val="00D2160D"/>
    <w:rsid w:val="00D32255"/>
    <w:rsid w:val="00D44C5B"/>
    <w:rsid w:val="00D464F7"/>
    <w:rsid w:val="00D62D3B"/>
    <w:rsid w:val="00D707B9"/>
    <w:rsid w:val="00D74E2E"/>
    <w:rsid w:val="00D7663E"/>
    <w:rsid w:val="00D7667D"/>
    <w:rsid w:val="00D84377"/>
    <w:rsid w:val="00D84B77"/>
    <w:rsid w:val="00DB04F4"/>
    <w:rsid w:val="00DB293B"/>
    <w:rsid w:val="00DD1852"/>
    <w:rsid w:val="00DD46FE"/>
    <w:rsid w:val="00DE7331"/>
    <w:rsid w:val="00E0014A"/>
    <w:rsid w:val="00E128D7"/>
    <w:rsid w:val="00E50CEA"/>
    <w:rsid w:val="00E72ABC"/>
    <w:rsid w:val="00E74094"/>
    <w:rsid w:val="00E7732A"/>
    <w:rsid w:val="00E86745"/>
    <w:rsid w:val="00EC7184"/>
    <w:rsid w:val="00EE0FCF"/>
    <w:rsid w:val="00EF0649"/>
    <w:rsid w:val="00EF14A3"/>
    <w:rsid w:val="00EF37C5"/>
    <w:rsid w:val="00F0398A"/>
    <w:rsid w:val="00F03B8D"/>
    <w:rsid w:val="00F12269"/>
    <w:rsid w:val="00F2208A"/>
    <w:rsid w:val="00F306CD"/>
    <w:rsid w:val="00F32019"/>
    <w:rsid w:val="00F37853"/>
    <w:rsid w:val="00F47B22"/>
    <w:rsid w:val="00F614FF"/>
    <w:rsid w:val="00F676AE"/>
    <w:rsid w:val="00F90FFE"/>
    <w:rsid w:val="00F93C11"/>
    <w:rsid w:val="00FA1E80"/>
    <w:rsid w:val="00FB4667"/>
    <w:rsid w:val="00FC4152"/>
    <w:rsid w:val="00FD13CD"/>
    <w:rsid w:val="00FD4BA5"/>
    <w:rsid w:val="00FE1BCD"/>
    <w:rsid w:val="00FE26FB"/>
    <w:rsid w:val="00FE55D5"/>
    <w:rsid w:val="00FE760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184"/>
    <w:rPr>
      <w:rFonts w:ascii="Times New Roman" w:eastAsia="Times New Roman" w:hAnsi="Times New Roman"/>
      <w:sz w:val="20"/>
      <w:szCs w:val="20"/>
    </w:rPr>
  </w:style>
  <w:style w:type="paragraph" w:styleId="Heading1">
    <w:name w:val="heading 1"/>
    <w:basedOn w:val="Normal"/>
    <w:next w:val="Normal"/>
    <w:link w:val="Heading1Char"/>
    <w:uiPriority w:val="99"/>
    <w:qFormat/>
    <w:rsid w:val="00EC7184"/>
    <w:pPr>
      <w:keepNext/>
      <w:jc w:val="center"/>
      <w:outlineLvl w:val="0"/>
    </w:pPr>
    <w:rPr>
      <w:b/>
      <w:sz w:val="24"/>
    </w:rPr>
  </w:style>
  <w:style w:type="paragraph" w:styleId="Heading2">
    <w:name w:val="heading 2"/>
    <w:basedOn w:val="Normal"/>
    <w:next w:val="Normal"/>
    <w:link w:val="Heading2Char"/>
    <w:uiPriority w:val="99"/>
    <w:qFormat/>
    <w:rsid w:val="00EC7184"/>
    <w:pPr>
      <w:keepNext/>
      <w:outlineLvl w:val="1"/>
    </w:pPr>
    <w:rPr>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7184"/>
    <w:rPr>
      <w:rFonts w:ascii="Times New Roman" w:hAnsi="Times New Roman" w:cs="Times New Roman"/>
      <w:b/>
      <w:sz w:val="20"/>
      <w:szCs w:val="20"/>
      <w:lang w:eastAsia="pl-PL"/>
    </w:rPr>
  </w:style>
  <w:style w:type="character" w:customStyle="1" w:styleId="Heading2Char">
    <w:name w:val="Heading 2 Char"/>
    <w:basedOn w:val="DefaultParagraphFont"/>
    <w:link w:val="Heading2"/>
    <w:uiPriority w:val="99"/>
    <w:semiHidden/>
    <w:locked/>
    <w:rsid w:val="00EC7184"/>
    <w:rPr>
      <w:rFonts w:ascii="Times New Roman" w:hAnsi="Times New Roman" w:cs="Times New Roman"/>
      <w:sz w:val="20"/>
      <w:szCs w:val="20"/>
      <w:lang w:eastAsia="pl-PL"/>
    </w:rPr>
  </w:style>
  <w:style w:type="paragraph" w:styleId="BodyText">
    <w:name w:val="Body Text"/>
    <w:basedOn w:val="Normal"/>
    <w:link w:val="BodyTextChar"/>
    <w:uiPriority w:val="99"/>
    <w:semiHidden/>
    <w:rsid w:val="00EC7184"/>
    <w:pPr>
      <w:jc w:val="both"/>
    </w:pPr>
    <w:rPr>
      <w:sz w:val="24"/>
    </w:rPr>
  </w:style>
  <w:style w:type="character" w:customStyle="1" w:styleId="BodyTextChar">
    <w:name w:val="Body Text Char"/>
    <w:basedOn w:val="DefaultParagraphFont"/>
    <w:link w:val="BodyText"/>
    <w:uiPriority w:val="99"/>
    <w:semiHidden/>
    <w:locked/>
    <w:rsid w:val="00EC7184"/>
    <w:rPr>
      <w:rFonts w:ascii="Times New Roman" w:hAnsi="Times New Roman" w:cs="Times New Roman"/>
      <w:sz w:val="20"/>
      <w:szCs w:val="20"/>
      <w:lang w:eastAsia="pl-PL"/>
    </w:rPr>
  </w:style>
  <w:style w:type="paragraph" w:styleId="BodyTextIndent">
    <w:name w:val="Body Text Indent"/>
    <w:basedOn w:val="Normal"/>
    <w:link w:val="BodyTextIndentChar"/>
    <w:uiPriority w:val="99"/>
    <w:semiHidden/>
    <w:rsid w:val="00EC7184"/>
    <w:pPr>
      <w:spacing w:after="120"/>
      <w:ind w:left="283"/>
    </w:pPr>
  </w:style>
  <w:style w:type="character" w:customStyle="1" w:styleId="BodyTextIndentChar">
    <w:name w:val="Body Text Indent Char"/>
    <w:basedOn w:val="DefaultParagraphFont"/>
    <w:link w:val="BodyTextIndent"/>
    <w:uiPriority w:val="99"/>
    <w:semiHidden/>
    <w:locked/>
    <w:rsid w:val="00EC7184"/>
    <w:rPr>
      <w:rFonts w:ascii="Times New Roman" w:hAnsi="Times New Roman" w:cs="Times New Roman"/>
      <w:sz w:val="20"/>
      <w:szCs w:val="20"/>
      <w:lang w:eastAsia="pl-PL"/>
    </w:rPr>
  </w:style>
  <w:style w:type="paragraph" w:styleId="BodyTextIndent3">
    <w:name w:val="Body Text Indent 3"/>
    <w:basedOn w:val="Normal"/>
    <w:link w:val="BodyTextIndent3Char"/>
    <w:uiPriority w:val="99"/>
    <w:semiHidden/>
    <w:rsid w:val="00EC7184"/>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EC7184"/>
    <w:rPr>
      <w:rFonts w:ascii="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4180177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3</Pages>
  <Words>1367</Words>
  <Characters>8207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PODLASKI URZĄD WOJEWÓDZKI</dc:title>
  <dc:subject/>
  <dc:creator>Badura Marek</dc:creator>
  <cp:keywords/>
  <dc:description/>
  <cp:lastModifiedBy>kmatyszewska</cp:lastModifiedBy>
  <cp:revision>8</cp:revision>
  <cp:lastPrinted>2015-02-24T12:53:00Z</cp:lastPrinted>
  <dcterms:created xsi:type="dcterms:W3CDTF">2016-02-29T14:18:00Z</dcterms:created>
  <dcterms:modified xsi:type="dcterms:W3CDTF">2016-03-04T11:21:00Z</dcterms:modified>
</cp:coreProperties>
</file>